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83" w:type="pct"/>
        <w:tblCellSpacing w:w="15" w:type="dxa"/>
        <w:tblInd w:w="3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4"/>
        <w:gridCol w:w="9653"/>
      </w:tblGrid>
      <w:tr w:rsidR="00932A9A" w:rsidRPr="008455B7" w:rsidTr="0015261E">
        <w:trPr>
          <w:tblCellSpacing w:w="15" w:type="dxa"/>
        </w:trPr>
        <w:tc>
          <w:tcPr>
            <w:tcW w:w="484" w:type="pct"/>
            <w:shd w:val="clear" w:color="auto" w:fill="A41E1C"/>
            <w:vAlign w:val="center"/>
          </w:tcPr>
          <w:p w:rsidR="00932A9A" w:rsidRPr="008455B7" w:rsidRDefault="008A44FA" w:rsidP="003F20F3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 wp14:anchorId="5D5A931C" wp14:editId="76CA8F41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pct"/>
            <w:shd w:val="clear" w:color="auto" w:fill="A41E1C"/>
            <w:vAlign w:val="center"/>
            <w:hideMark/>
          </w:tcPr>
          <w:p w:rsidR="00080C89" w:rsidRPr="00080C89" w:rsidRDefault="003F20F3" w:rsidP="003F20F3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3F20F3">
              <w:rPr>
                <w:color w:val="FFE599"/>
                <w:sz w:val="20"/>
                <w:szCs w:val="20"/>
              </w:rPr>
              <w:t xml:space="preserve">FRAMEWORK LOAN AGREEMENT </w:t>
            </w:r>
          </w:p>
          <w:p w:rsidR="00932A9A" w:rsidRPr="008455B7" w:rsidRDefault="003F20F3" w:rsidP="003F20F3">
            <w:pPr>
              <w:pStyle w:val="NASLOVBELO"/>
              <w:rPr>
                <w:sz w:val="20"/>
                <w:szCs w:val="20"/>
              </w:rPr>
            </w:pPr>
            <w:r w:rsidRPr="003F20F3">
              <w:rPr>
                <w:sz w:val="20"/>
                <w:szCs w:val="20"/>
              </w:rPr>
              <w:t xml:space="preserve">BETWEEN THE COUNCIL OF EUROPE DEVELOPMENT BANK AND THE REPUBLIC OF SERBIA CULTURAL INFRASTRUCTURE </w:t>
            </w:r>
          </w:p>
          <w:p w:rsidR="00932A9A" w:rsidRPr="008455B7" w:rsidRDefault="003F20F3" w:rsidP="003F20F3">
            <w:pPr>
              <w:pStyle w:val="podnaslovpropisa"/>
            </w:pPr>
            <w:r w:rsidRPr="003F20F3">
              <w:t>("Off. Herald of RS - Treaties", No. 4/2021)</w:t>
            </w:r>
          </w:p>
        </w:tc>
      </w:tr>
    </w:tbl>
    <w:p w:rsidR="00D235F9" w:rsidRDefault="00D235F9" w:rsidP="003F20F3">
      <w:pPr>
        <w:spacing w:after="150"/>
        <w:ind w:firstLine="480"/>
        <w:contextualSpacing w:val="0"/>
        <w:jc w:val="center"/>
        <w:rPr>
          <w:rFonts w:ascii="Verdana" w:eastAsia="Times New Roman" w:hAnsi="Verdana" w:cs="Arial"/>
          <w:noProof w:val="0"/>
          <w:color w:val="000000"/>
          <w:lang w:eastAsia="sr-Latn-RS"/>
        </w:rPr>
      </w:pPr>
      <w:bookmarkStart w:id="0" w:name="str_1"/>
      <w:bookmarkEnd w:id="0"/>
    </w:p>
    <w:p w:rsidR="003F20F3" w:rsidRPr="003F20F3" w:rsidRDefault="003F20F3" w:rsidP="003F20F3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bookmarkStart w:id="1" w:name="_GoBack"/>
      <w:r w:rsidRPr="003F20F3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7CF1E20B" wp14:editId="6679C6DE">
            <wp:extent cx="5732145" cy="754339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3F20F3" w:rsidRPr="003F20F3" w:rsidRDefault="003F20F3" w:rsidP="003F20F3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F20F3">
        <w:rPr>
          <w:rFonts w:ascii="Verdana" w:eastAsiaTheme="minorHAnsi" w:hAnsi="Verdana" w:cs="Verdana"/>
          <w:sz w:val="22"/>
          <w:szCs w:val="22"/>
          <w:lang w:eastAsia="sr-Latn-RS"/>
        </w:rPr>
        <w:lastRenderedPageBreak/>
        <w:drawing>
          <wp:inline distT="0" distB="0" distL="0" distR="0" wp14:anchorId="68CF1913" wp14:editId="6C01D35A">
            <wp:extent cx="5732145" cy="754339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F3" w:rsidRPr="003F20F3" w:rsidRDefault="003F20F3" w:rsidP="003F20F3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F20F3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1D1621A7" wp14:editId="7515C42E">
            <wp:extent cx="5732145" cy="754339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F3" w:rsidRPr="003F20F3" w:rsidRDefault="003F20F3" w:rsidP="003F20F3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F20F3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5F14019C" wp14:editId="1D8EA2E7">
            <wp:extent cx="5732145" cy="754339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F3" w:rsidRPr="003F20F3" w:rsidRDefault="003F20F3" w:rsidP="003F20F3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F20F3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040C3A9C" wp14:editId="6431191C">
            <wp:extent cx="5732145" cy="754339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F3" w:rsidRPr="003F20F3" w:rsidRDefault="003F20F3" w:rsidP="003F20F3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F20F3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4A9D27FB" wp14:editId="0A1395BD">
            <wp:extent cx="5732145" cy="754339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F3" w:rsidRPr="003F20F3" w:rsidRDefault="003F20F3" w:rsidP="003F20F3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F20F3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2C642710" wp14:editId="193B5B85">
            <wp:extent cx="5732145" cy="754339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F3" w:rsidRPr="003F20F3" w:rsidRDefault="003F20F3" w:rsidP="003F20F3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F20F3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1532B477" wp14:editId="55420714">
            <wp:extent cx="5732145" cy="754339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F3" w:rsidRPr="003F20F3" w:rsidRDefault="003F20F3" w:rsidP="003F20F3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F20F3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61167FE7" wp14:editId="3735A180">
            <wp:extent cx="5732145" cy="754339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F3" w:rsidRPr="003F20F3" w:rsidRDefault="003F20F3" w:rsidP="003F20F3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F20F3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1F818A83" wp14:editId="47AB835B">
            <wp:extent cx="5732145" cy="754339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F3" w:rsidRPr="003F20F3" w:rsidRDefault="003F20F3" w:rsidP="003F20F3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F20F3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19DB03A4" wp14:editId="02276C4B">
            <wp:extent cx="5732145" cy="754339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F3" w:rsidRPr="003F20F3" w:rsidRDefault="003F20F3" w:rsidP="003F20F3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F20F3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3D723830" wp14:editId="61E25318">
            <wp:extent cx="5732145" cy="754339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F3" w:rsidRPr="003F20F3" w:rsidRDefault="003F20F3" w:rsidP="003F20F3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F20F3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429A9F67" wp14:editId="40E20A89">
            <wp:extent cx="5732145" cy="435579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F3" w:rsidRPr="003F20F3" w:rsidRDefault="003F20F3" w:rsidP="003F20F3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F20F3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3ABAF4A0" wp14:editId="31476336">
            <wp:extent cx="5732145" cy="435579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F3" w:rsidRPr="003F20F3" w:rsidRDefault="003F20F3" w:rsidP="003F20F3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F20F3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1AB5D43A" wp14:editId="4C9B8518">
            <wp:extent cx="5732145" cy="435579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F3" w:rsidRPr="003F20F3" w:rsidRDefault="003F20F3" w:rsidP="003F20F3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F20F3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054DC343" wp14:editId="13489724">
            <wp:extent cx="5732145" cy="435579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F3" w:rsidRPr="003F20F3" w:rsidRDefault="003F20F3" w:rsidP="003F20F3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F20F3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62DB0396" wp14:editId="07258496">
            <wp:extent cx="5732145" cy="435579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0F3" w:rsidRPr="003F20F3" w:rsidSect="008455B7">
      <w:footerReference w:type="default" r:id="rId26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B56" w:rsidRDefault="00EB7B56" w:rsidP="00517A41">
      <w:r>
        <w:separator/>
      </w:r>
    </w:p>
  </w:endnote>
  <w:endnote w:type="continuationSeparator" w:id="0">
    <w:p w:rsidR="00EB7B56" w:rsidRDefault="00EB7B5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EB7B56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B56" w:rsidRDefault="00EB7B56" w:rsidP="00517A41">
      <w:r>
        <w:separator/>
      </w:r>
    </w:p>
  </w:footnote>
  <w:footnote w:type="continuationSeparator" w:id="0">
    <w:p w:rsidR="00EB7B56" w:rsidRDefault="00EB7B5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45FA8"/>
    <w:rsid w:val="000540A1"/>
    <w:rsid w:val="00063AA4"/>
    <w:rsid w:val="00080C89"/>
    <w:rsid w:val="000831BD"/>
    <w:rsid w:val="000C786E"/>
    <w:rsid w:val="00102487"/>
    <w:rsid w:val="0015261E"/>
    <w:rsid w:val="00192081"/>
    <w:rsid w:val="001C11FA"/>
    <w:rsid w:val="00251BA3"/>
    <w:rsid w:val="003602C2"/>
    <w:rsid w:val="00395566"/>
    <w:rsid w:val="003960C1"/>
    <w:rsid w:val="003B3EFD"/>
    <w:rsid w:val="003C4BB6"/>
    <w:rsid w:val="003D018B"/>
    <w:rsid w:val="003F20F3"/>
    <w:rsid w:val="0044547E"/>
    <w:rsid w:val="004F4265"/>
    <w:rsid w:val="005029F7"/>
    <w:rsid w:val="00517A41"/>
    <w:rsid w:val="00592FBA"/>
    <w:rsid w:val="00596ED1"/>
    <w:rsid w:val="005D6DF1"/>
    <w:rsid w:val="005F6DF4"/>
    <w:rsid w:val="00606197"/>
    <w:rsid w:val="00643E74"/>
    <w:rsid w:val="00672FD2"/>
    <w:rsid w:val="006C26FD"/>
    <w:rsid w:val="00722EF3"/>
    <w:rsid w:val="00836F7E"/>
    <w:rsid w:val="008455B7"/>
    <w:rsid w:val="008A44FA"/>
    <w:rsid w:val="00905917"/>
    <w:rsid w:val="00932A9A"/>
    <w:rsid w:val="00944E3C"/>
    <w:rsid w:val="00A31AF5"/>
    <w:rsid w:val="00A43155"/>
    <w:rsid w:val="00A62C35"/>
    <w:rsid w:val="00A81AE5"/>
    <w:rsid w:val="00AB01F0"/>
    <w:rsid w:val="00B142A1"/>
    <w:rsid w:val="00BA3418"/>
    <w:rsid w:val="00C40AD5"/>
    <w:rsid w:val="00CA2AF7"/>
    <w:rsid w:val="00CA7B46"/>
    <w:rsid w:val="00D235F9"/>
    <w:rsid w:val="00D70371"/>
    <w:rsid w:val="00D80F9E"/>
    <w:rsid w:val="00DD5F4B"/>
    <w:rsid w:val="00DF6786"/>
    <w:rsid w:val="00E2022C"/>
    <w:rsid w:val="00E25874"/>
    <w:rsid w:val="00EB7B56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7E890AE6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8C04B-CDC3-4B2E-B40D-4BC93838D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15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2023-11-11T08:18:00Z</dcterms:created>
  <dcterms:modified xsi:type="dcterms:W3CDTF">2023-11-11T08:20:00Z</dcterms:modified>
</cp:coreProperties>
</file>