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28286A71" wp14:editId="31882700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5E6082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5E6082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„ЕЛЕКТРОТЕХНИЧАР РАЧУНАРА”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6013D4" w:rsidRDefault="006013D4" w:rsidP="0050165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End w:id="0"/>
    </w:p>
    <w:p w:rsidR="005E6082" w:rsidRPr="005E6082" w:rsidRDefault="005E6082" w:rsidP="0050165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Електротехничар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рачунара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5E6082" w:rsidRPr="005E6082" w:rsidRDefault="005E6082" w:rsidP="0050165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5E608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drawing>
          <wp:inline distT="0" distB="0" distL="0" distR="0" wp14:anchorId="663D4104" wp14:editId="56F42712">
            <wp:extent cx="5472000" cy="7200000"/>
            <wp:effectExtent l="0" t="0" r="0" b="1270"/>
            <wp:docPr id="7" name="Picture 7" descr="https://www.pravno-informacioni-sistem.rs/SlGlasnikPortal/slike/Elektrotehnicar-racunara_Page_1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Elektrotehnicar-racunara_Page_1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6F8BB79A" wp14:editId="5E0F7585">
            <wp:extent cx="5472000" cy="7200000"/>
            <wp:effectExtent l="0" t="0" r="0" b="1270"/>
            <wp:docPr id="6" name="Picture 6" descr="https://www.pravno-informacioni-sistem.rs/SlGlasnikPortal/slike/Elektrotehnicar-racunara_Page_2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Elektrotehnicar-racunara_Page_2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21C62C9" wp14:editId="660668F9">
            <wp:extent cx="5472000" cy="7200000"/>
            <wp:effectExtent l="0" t="0" r="0" b="1270"/>
            <wp:docPr id="5" name="Picture 5" descr="https://www.pravno-informacioni-sistem.rs/SlGlasnikPortal/slike/Elektrotehnicar-racunara_Page_3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Elektrotehnicar-racunara_Page_3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EF5FBE4" wp14:editId="5DCD0EBA">
            <wp:extent cx="5472000" cy="7200000"/>
            <wp:effectExtent l="0" t="0" r="0" b="1270"/>
            <wp:docPr id="4" name="Picture 4" descr="https://www.pravno-informacioni-sistem.rs/SlGlasnikPortal/slike/Elektrotehnicar-racunara_Page_4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Elektrotehnicar-racunara_Page_4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1EBAD88E" wp14:editId="0112710B">
            <wp:extent cx="5472000" cy="7200000"/>
            <wp:effectExtent l="0" t="0" r="0" b="1270"/>
            <wp:docPr id="3" name="Picture 3" descr="https://www.pravno-informacioni-sistem.rs/SlGlasnikPortal/slike/Elektrotehnicar-racunara_Page_5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Elektrotehnicar-racunara_Page_5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2" w:rsidRPr="005E6082" w:rsidRDefault="005E6082" w:rsidP="005E6082">
      <w:pPr>
        <w:shd w:val="clear" w:color="auto" w:fill="FFFFFF"/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2"/>
          <w:szCs w:val="22"/>
          <w:lang w:val="en-US"/>
        </w:rPr>
      </w:pPr>
      <w:r w:rsidRPr="006013D4">
        <w:rPr>
          <w:rFonts w:ascii="Arial" w:eastAsia="Times New Roman" w:hAnsi="Arial" w:cs="Arial"/>
          <w:color w:val="333333"/>
          <w:sz w:val="22"/>
          <w:szCs w:val="22"/>
          <w:lang w:val="en-US"/>
        </w:rPr>
        <w:lastRenderedPageBreak/>
        <w:drawing>
          <wp:inline distT="0" distB="0" distL="0" distR="0" wp14:anchorId="3B8761FA" wp14:editId="53C68964">
            <wp:extent cx="5472000" cy="7200000"/>
            <wp:effectExtent l="0" t="0" r="0" b="1270"/>
            <wp:docPr id="2" name="Picture 2" descr="https://www.pravno-informacioni-sistem.rs/SlGlasnikPortal/slike/Elektrotehnicar-racunara_Page_6.png&amp;doctype=reg&amp;abc=cba&amp;eli=true&amp;eliActId=437018&amp;regactid=4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Elektrotehnicar-racunara_Page_6.png&amp;doctype=reg&amp;abc=cba&amp;eli=true&amp;eliActId=437018&amp;regactid=437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5B" w:rsidRPr="006013D4" w:rsidRDefault="0082135B" w:rsidP="005E6082">
      <w:pPr>
        <w:shd w:val="clear" w:color="auto" w:fill="FFFFFF"/>
        <w:spacing w:before="330" w:after="120"/>
        <w:ind w:firstLine="480"/>
        <w:contextualSpacing w:val="0"/>
        <w:jc w:val="center"/>
        <w:rPr>
          <w:rFonts w:ascii="Arial" w:hAnsi="Arial" w:cs="Arial"/>
          <w:sz w:val="22"/>
          <w:szCs w:val="22"/>
          <w:lang w:val="en-US"/>
        </w:rPr>
      </w:pPr>
      <w:bookmarkStart w:id="1" w:name="_GoBack"/>
      <w:bookmarkEnd w:id="1"/>
    </w:p>
    <w:sectPr w:rsidR="0082135B" w:rsidRPr="006013D4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013D4">
      <w:rPr>
        <w:caps/>
        <w:noProof/>
        <w:color w:val="5B9BD5"/>
      </w:rPr>
      <w:t>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42287B"/>
    <w:rsid w:val="0044547E"/>
    <w:rsid w:val="00462924"/>
    <w:rsid w:val="004666EA"/>
    <w:rsid w:val="004777E6"/>
    <w:rsid w:val="004F4265"/>
    <w:rsid w:val="0050165B"/>
    <w:rsid w:val="005029F7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A86CCB"/>
    <w:rsid w:val="00B34F09"/>
    <w:rsid w:val="00C166E0"/>
    <w:rsid w:val="00C40AD5"/>
    <w:rsid w:val="00C56CC9"/>
    <w:rsid w:val="00C83A85"/>
    <w:rsid w:val="00D70371"/>
    <w:rsid w:val="00DA3096"/>
    <w:rsid w:val="00DB1263"/>
    <w:rsid w:val="00DD75D6"/>
    <w:rsid w:val="00E110B2"/>
    <w:rsid w:val="00E25874"/>
    <w:rsid w:val="00E72AD7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8E865-9D2B-47D1-9207-2E6290E1A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2024-03-19T09:05:00Z</dcterms:created>
  <dcterms:modified xsi:type="dcterms:W3CDTF">2024-03-19T09:08:00Z</dcterms:modified>
</cp:coreProperties>
</file>