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28286A71" wp14:editId="31882700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2538FC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2538FC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„ТЕХНИЧАР ОПТИКЕ”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6013D4" w:rsidRPr="002700A2" w:rsidRDefault="006013D4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End w:id="0"/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Техничар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оптике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363817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657AAB1E" wp14:editId="2E03909D">
            <wp:extent cx="5461200" cy="7200000"/>
            <wp:effectExtent l="0" t="0" r="0" b="1270"/>
            <wp:docPr id="22" name="Picture 22" descr="https://www.pravno-informacioni-sistem.rs/SlGlasnikPortal/slike/Tehnicar-optike_Page_1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avno-informacioni-sistem.rs/SlGlasnikPortal/slike/Tehnicar-optike_Page_1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9CFB465" wp14:editId="10486CF9">
            <wp:extent cx="5461200" cy="7200000"/>
            <wp:effectExtent l="0" t="0" r="0" b="1270"/>
            <wp:docPr id="21" name="Picture 21" descr="https://www.pravno-informacioni-sistem.rs/SlGlasnikPortal/slike/Tehnicar-optike_Page_2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avno-informacioni-sistem.rs/SlGlasnikPortal/slike/Tehnicar-optike_Page_2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5893D9C" wp14:editId="3D0D6981">
            <wp:extent cx="5461200" cy="7200000"/>
            <wp:effectExtent l="0" t="0" r="0" b="1270"/>
            <wp:docPr id="20" name="Picture 20" descr="https://www.pravno-informacioni-sistem.rs/SlGlasnikPortal/slike/Tehnicar-optike_Page_3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no-informacioni-sistem.rs/SlGlasnikPortal/slike/Tehnicar-optike_Page_3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6955FEA" wp14:editId="6B8D7CFB">
            <wp:extent cx="5461200" cy="7200000"/>
            <wp:effectExtent l="0" t="0" r="0" b="1270"/>
            <wp:docPr id="19" name="Picture 19" descr="https://www.pravno-informacioni-sistem.rs/SlGlasnikPortal/slike/Tehnicar-optike_Page_4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avno-informacioni-sistem.rs/SlGlasnikPortal/slike/Tehnicar-optike_Page_4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E009562" wp14:editId="676F8F2A">
            <wp:extent cx="5461200" cy="7200000"/>
            <wp:effectExtent l="0" t="0" r="0" b="1270"/>
            <wp:docPr id="18" name="Picture 18" descr="https://www.pravno-informacioni-sistem.rs/SlGlasnikPortal/slike/Tehnicar-optike_Page_5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avno-informacioni-sistem.rs/SlGlasnikPortal/slike/Tehnicar-optike_Page_5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DD431CC" wp14:editId="10873C66">
            <wp:extent cx="5461200" cy="7200000"/>
            <wp:effectExtent l="0" t="0" r="0" b="1270"/>
            <wp:docPr id="17" name="Picture 17" descr="https://www.pravno-informacioni-sistem.rs/SlGlasnikPortal/slike/Tehnicar-optike_Page_6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avno-informacioni-sistem.rs/SlGlasnikPortal/slike/Tehnicar-optike_Page_6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17" w:rsidRPr="00363817" w:rsidRDefault="00363817" w:rsidP="00363817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363817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F24CE00" wp14:editId="31FFB1A3">
            <wp:extent cx="5461200" cy="7200000"/>
            <wp:effectExtent l="0" t="0" r="0" b="1270"/>
            <wp:docPr id="16" name="Picture 16" descr="https://www.pravno-informacioni-sistem.rs/SlGlasnikPortal/slike/Tehnicar-optike_Page_7.png&amp;doctype=reg&amp;abc=cba&amp;eli=true&amp;eliActId=437021&amp;regactid=43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avno-informacioni-sistem.rs/SlGlasnikPortal/slike/Tehnicar-optike_Page_7.png&amp;doctype=reg&amp;abc=cba&amp;eli=true&amp;eliActId=437021&amp;regactid=4370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5B" w:rsidRPr="00363817" w:rsidRDefault="0082135B" w:rsidP="00363817">
      <w:pPr>
        <w:spacing w:after="150"/>
        <w:ind w:firstLine="480"/>
        <w:contextualSpacing w:val="0"/>
        <w:rPr>
          <w:rFonts w:ascii="Arial" w:hAnsi="Arial" w:cs="Arial"/>
          <w:sz w:val="20"/>
          <w:szCs w:val="20"/>
          <w:lang w:val="en-US"/>
        </w:rPr>
      </w:pPr>
      <w:bookmarkStart w:id="1" w:name="_GoBack"/>
      <w:bookmarkEnd w:id="1"/>
    </w:p>
    <w:sectPr w:rsidR="0082135B" w:rsidRPr="00363817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77F45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7762"/>
    <w:rsid w:val="000540A1"/>
    <w:rsid w:val="000831BD"/>
    <w:rsid w:val="000B7E24"/>
    <w:rsid w:val="000C5867"/>
    <w:rsid w:val="00172385"/>
    <w:rsid w:val="00192081"/>
    <w:rsid w:val="001C11FA"/>
    <w:rsid w:val="00251BA3"/>
    <w:rsid w:val="00252F6B"/>
    <w:rsid w:val="002538FC"/>
    <w:rsid w:val="002700A2"/>
    <w:rsid w:val="002A17CE"/>
    <w:rsid w:val="00352BAB"/>
    <w:rsid w:val="00363817"/>
    <w:rsid w:val="003678AF"/>
    <w:rsid w:val="00380192"/>
    <w:rsid w:val="003858A6"/>
    <w:rsid w:val="0038696B"/>
    <w:rsid w:val="003960C1"/>
    <w:rsid w:val="003C4BB6"/>
    <w:rsid w:val="003D018B"/>
    <w:rsid w:val="0042287B"/>
    <w:rsid w:val="0044547E"/>
    <w:rsid w:val="00462924"/>
    <w:rsid w:val="004666EA"/>
    <w:rsid w:val="004777E6"/>
    <w:rsid w:val="004F4265"/>
    <w:rsid w:val="0050165B"/>
    <w:rsid w:val="005029F7"/>
    <w:rsid w:val="00512093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B34F09"/>
    <w:rsid w:val="00C166E0"/>
    <w:rsid w:val="00C40AD5"/>
    <w:rsid w:val="00C56CC9"/>
    <w:rsid w:val="00C83A85"/>
    <w:rsid w:val="00D1183C"/>
    <w:rsid w:val="00D70371"/>
    <w:rsid w:val="00D8504B"/>
    <w:rsid w:val="00DA3096"/>
    <w:rsid w:val="00DB1263"/>
    <w:rsid w:val="00DD75D6"/>
    <w:rsid w:val="00E110B2"/>
    <w:rsid w:val="00E25874"/>
    <w:rsid w:val="00E72AD7"/>
    <w:rsid w:val="00E77F45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E6A22-8768-4F20-AE7C-94814471F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2024-03-19T09:18:00Z</dcterms:created>
  <dcterms:modified xsi:type="dcterms:W3CDTF">2024-03-19T09:20:00Z</dcterms:modified>
</cp:coreProperties>
</file>