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525D9F37" wp14:editId="6CB1DFA5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67602A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67602A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УСВАЈАЊУ СТАНДАРДА КВАЛИФИКАЦИЈЕ „ВОЗАЧ МОТОРНИХ ВОЗИЛА”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 xml:space="preserve">("Сл. гласник РС - Просветни гласник", бр. 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427B06" w:rsidRPr="0067602A" w:rsidRDefault="00427B06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End w:id="0"/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Возач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моторних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возила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756479F7" wp14:editId="2AA7FABC">
            <wp:extent cx="5472000" cy="7200000"/>
            <wp:effectExtent l="0" t="0" r="0" b="1270"/>
            <wp:docPr id="17" name="Picture 17" descr="https://www.pravno-informacioni-sistem.rs/SlGlasnikPortal/slike/Vozac-motornih-vozila_Page_1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Vozac-motornih-vozila_Page_1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94AB779" wp14:editId="126D40C7">
            <wp:extent cx="5472000" cy="7200000"/>
            <wp:effectExtent l="0" t="0" r="0" b="1270"/>
            <wp:docPr id="16" name="Picture 16" descr="https://www.pravno-informacioni-sistem.rs/SlGlasnikPortal/slike/Vozac-motornih-vozila_Page_2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Vozac-motornih-vozila_Page_2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45ABF07" wp14:editId="285F33E1">
            <wp:extent cx="5472000" cy="7200000"/>
            <wp:effectExtent l="0" t="0" r="0" b="1270"/>
            <wp:docPr id="15" name="Picture 15" descr="https://www.pravno-informacioni-sistem.rs/SlGlasnikPortal/slike/Vozac-motornih-vozila_Page_3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Vozac-motornih-vozila_Page_3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7560B63" wp14:editId="6AFFCE32">
            <wp:extent cx="5472000" cy="7200000"/>
            <wp:effectExtent l="0" t="0" r="0" b="1270"/>
            <wp:docPr id="14" name="Picture 14" descr="https://www.pravno-informacioni-sistem.rs/SlGlasnikPortal/slike/Vozac-motornih-vozila_Page_4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Vozac-motornih-vozila_Page_4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2965051" wp14:editId="0B9432E2">
            <wp:extent cx="5472000" cy="7200000"/>
            <wp:effectExtent l="0" t="0" r="0" b="1270"/>
            <wp:docPr id="13" name="Picture 13" descr="https://www.pravno-informacioni-sistem.rs/SlGlasnikPortal/slike/Vozac-motornih-vozila_Page_5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Vozac-motornih-vozila_Page_5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F70BA87" wp14:editId="32B0B040">
            <wp:extent cx="5472000" cy="7200000"/>
            <wp:effectExtent l="0" t="0" r="0" b="1270"/>
            <wp:docPr id="12" name="Picture 12" descr="https://www.pravno-informacioni-sistem.rs/SlGlasnikPortal/slike/Vozac-motornih-vozila_Page_6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no-informacioni-sistem.rs/SlGlasnikPortal/slike/Vozac-motornih-vozila_Page_6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F664D9C" wp14:editId="52BC22A7">
            <wp:extent cx="5472000" cy="7200000"/>
            <wp:effectExtent l="0" t="0" r="0" b="1270"/>
            <wp:docPr id="11" name="Picture 11" descr="https://www.pravno-informacioni-sistem.rs/SlGlasnikPortal/slike/Vozac-motornih-vozila_Page_7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avno-informacioni-sistem.rs/SlGlasnikPortal/slike/Vozac-motornih-vozila_Page_7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68A375D" wp14:editId="4F7AA454">
            <wp:extent cx="5472000" cy="7200000"/>
            <wp:effectExtent l="0" t="0" r="0" b="1270"/>
            <wp:docPr id="10" name="Picture 10" descr="https://www.pravno-informacioni-sistem.rs/SlGlasnikPortal/slike/Vozac-motornih-vozila_Page_8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avno-informacioni-sistem.rs/SlGlasnikPortal/slike/Vozac-motornih-vozila_Page_8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EFF178A" wp14:editId="0B36C7A0">
            <wp:extent cx="5472000" cy="7200000"/>
            <wp:effectExtent l="0" t="0" r="0" b="1270"/>
            <wp:docPr id="9" name="Picture 9" descr="https://www.pravno-informacioni-sistem.rs/SlGlasnikPortal/slike/Vozac-motornih-vozila_Page_9.png&amp;doctype=reg&amp;abc=cba&amp;eli=true&amp;eliActId=437023&amp;regactid=43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avno-informacioni-sistem.rs/SlGlasnikPortal/slike/Vozac-motornih-vozila_Page_9.png&amp;doctype=reg&amp;abc=cba&amp;eli=true&amp;eliActId=437023&amp;regactid=4370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D4" w:rsidRPr="0067602A" w:rsidRDefault="006013D4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1" w:name="_GoBack"/>
      <w:bookmarkEnd w:id="1"/>
    </w:p>
    <w:sectPr w:rsidR="006013D4" w:rsidRPr="0067602A" w:rsidSect="00FD359D">
      <w:footerReference w:type="default" r:id="rId19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FD1DC2">
      <w:rPr>
        <w:caps/>
        <w:noProof/>
        <w:color w:val="5B9BD5"/>
      </w:rPr>
      <w:t>9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7762"/>
    <w:rsid w:val="000540A1"/>
    <w:rsid w:val="000831BD"/>
    <w:rsid w:val="000B7E24"/>
    <w:rsid w:val="000C5867"/>
    <w:rsid w:val="00172385"/>
    <w:rsid w:val="00192081"/>
    <w:rsid w:val="001C11FA"/>
    <w:rsid w:val="00251BA3"/>
    <w:rsid w:val="00252F6B"/>
    <w:rsid w:val="002538FC"/>
    <w:rsid w:val="002700A2"/>
    <w:rsid w:val="002A17CE"/>
    <w:rsid w:val="00352BAB"/>
    <w:rsid w:val="00363817"/>
    <w:rsid w:val="003678AF"/>
    <w:rsid w:val="00380192"/>
    <w:rsid w:val="003858A6"/>
    <w:rsid w:val="0038696B"/>
    <w:rsid w:val="003960C1"/>
    <w:rsid w:val="003C4BB6"/>
    <w:rsid w:val="003D018B"/>
    <w:rsid w:val="003D1771"/>
    <w:rsid w:val="0042287B"/>
    <w:rsid w:val="00427B06"/>
    <w:rsid w:val="0044547E"/>
    <w:rsid w:val="00462924"/>
    <w:rsid w:val="004666EA"/>
    <w:rsid w:val="004777E6"/>
    <w:rsid w:val="004825E8"/>
    <w:rsid w:val="004F4265"/>
    <w:rsid w:val="0050165B"/>
    <w:rsid w:val="005029F7"/>
    <w:rsid w:val="00512093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7602A"/>
    <w:rsid w:val="006B09DD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C377E"/>
    <w:rsid w:val="009D4583"/>
    <w:rsid w:val="009F7AF7"/>
    <w:rsid w:val="00A31AF5"/>
    <w:rsid w:val="00A43155"/>
    <w:rsid w:val="00A45180"/>
    <w:rsid w:val="00A62947"/>
    <w:rsid w:val="00A86CCB"/>
    <w:rsid w:val="00AB762B"/>
    <w:rsid w:val="00B34F09"/>
    <w:rsid w:val="00C166E0"/>
    <w:rsid w:val="00C40AD5"/>
    <w:rsid w:val="00C56CC9"/>
    <w:rsid w:val="00C83A85"/>
    <w:rsid w:val="00D1183C"/>
    <w:rsid w:val="00D70371"/>
    <w:rsid w:val="00D8504B"/>
    <w:rsid w:val="00DA3096"/>
    <w:rsid w:val="00DB1263"/>
    <w:rsid w:val="00DD75D6"/>
    <w:rsid w:val="00E110B2"/>
    <w:rsid w:val="00E25874"/>
    <w:rsid w:val="00E72AD7"/>
    <w:rsid w:val="00E77F45"/>
    <w:rsid w:val="00F058FC"/>
    <w:rsid w:val="00F05BD6"/>
    <w:rsid w:val="00F72E7E"/>
    <w:rsid w:val="00F80650"/>
    <w:rsid w:val="00FA6A61"/>
    <w:rsid w:val="00FD1DC2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28FEF-73C0-443F-AE64-C598570D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9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2024-03-19T09:26:00Z</dcterms:created>
  <dcterms:modified xsi:type="dcterms:W3CDTF">2024-03-19T09:28:00Z</dcterms:modified>
</cp:coreProperties>
</file>