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8"/>
        <w:gridCol w:w="9962"/>
      </w:tblGrid>
      <w:tr w:rsidR="00932A9A" w:rsidRPr="00562EA0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562EA0" w:rsidRDefault="00FF41D9" w:rsidP="00D70371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5680FA73" wp14:editId="2D14E05A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562EA0" w:rsidRDefault="00435D19" w:rsidP="00D70371">
            <w:pPr>
              <w:pStyle w:val="NASLOVBELO"/>
              <w:rPr>
                <w:color w:val="FFE599"/>
              </w:rPr>
            </w:pPr>
            <w:r w:rsidRPr="00435D19">
              <w:rPr>
                <w:color w:val="FFE599"/>
              </w:rPr>
              <w:t>ПРАВИЛНИК</w:t>
            </w:r>
            <w:r w:rsidR="007F0761" w:rsidRPr="007F0761">
              <w:rPr>
                <w:color w:val="FFE599"/>
              </w:rPr>
              <w:t xml:space="preserve"> </w:t>
            </w:r>
          </w:p>
          <w:p w:rsidR="00932A9A" w:rsidRPr="00562EA0" w:rsidRDefault="00DA3DED" w:rsidP="00D70371">
            <w:pPr>
              <w:pStyle w:val="NASLOVBELO"/>
            </w:pPr>
            <w:r w:rsidRPr="00DA3DED">
              <w:t>О ДОПУНАМА ПРАВИЛНИКА О ПЛАНУ И ПРОГРАМУ НАСТАВЕ И УЧЕЊА ОПШТЕОБРАЗОВНИХ ПРЕДМЕТА СРЕДЊЕГ СТРУЧНОГ ОБРАЗОВАЊА И ВАСПИТАЊА У ПОДРУЧЈУ РАДА МАШИНСТВО И ОБРАДА МЕТАЛА</w:t>
            </w:r>
          </w:p>
          <w:p w:rsidR="00932A9A" w:rsidRPr="00562EA0" w:rsidRDefault="00932A9A" w:rsidP="00DA3DED">
            <w:pPr>
              <w:pStyle w:val="podnaslovpropisa"/>
            </w:pPr>
            <w:r w:rsidRPr="00562EA0">
              <w:t>("Сл. гласник РС</w:t>
            </w:r>
            <w:r w:rsidR="003960C1" w:rsidRPr="00562EA0">
              <w:t xml:space="preserve"> - Просветни гласник</w:t>
            </w:r>
            <w:r w:rsidRPr="00562EA0">
              <w:t xml:space="preserve">", бр. </w:t>
            </w:r>
            <w:r w:rsidR="00DA3DED">
              <w:t>9</w:t>
            </w:r>
            <w:r w:rsidRPr="00562EA0">
              <w:t>/20</w:t>
            </w:r>
            <w:r w:rsidR="00643E74" w:rsidRPr="00562EA0">
              <w:t>2</w:t>
            </w:r>
            <w:r w:rsidR="00562EA0" w:rsidRPr="00562EA0">
              <w:t>4</w:t>
            </w:r>
            <w:r w:rsidRPr="00562EA0">
              <w:t>)</w:t>
            </w:r>
          </w:p>
        </w:tc>
      </w:tr>
    </w:tbl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bookmarkStart w:id="0" w:name="str_1"/>
      <w:bookmarkEnd w:id="0"/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Члан 1.</w:t>
      </w:r>
      <w:proofErr w:type="gramEnd"/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У Правилнику о плану и програму наставе и учења општеобразовних предмета средњег стручног образовања и васпитања у подручју рада Машинство и обрада метала („Службени гласник РС – Просветни гласник”, бр. 6/18, 13/20, 12/21, 8/22, 10/22, 7/23 и 8/23), после плана и програма наставе и учења за образовни профил авио-техничар, додају се планови и програми наставе и учења за образовне профиле механичар грејне и расхладне технике, машински техничар моторних возила, механичар оптике, техничар оптике, бравар-заваривач, авио-техничар за електронску опрему ваздухоплова, авио-техничар за електро опрему ваздухоплова, техничар за компјутерско управљање (CNC) машина и авио-техничар за ваздухоплов и мотор, који су одштампани уз овај правилник и чине његов саставни део.</w:t>
      </w:r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Члан 2.</w:t>
      </w:r>
      <w:proofErr w:type="gramEnd"/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Програм наставе и учења општеобразовних предмета за образовне профиле механичар грејне и расхладне технике, механичар оптике, бравар-заваривач, у трогодоишњем трајању, и за образовне профиле машински техничар моторних возила, техничар оптике, авио-техничар за електронску опрему ваздухоплова, авио-техничар за електро опрему ваздухоплова, техничар за компјутерско управљање (CNC) машина и авио-техничар за ваздухоплов и мотор, у четворогодишњем трајању, остварује се у складу са правилником којим је утврђен програм наставе и учења општеобразовних предмета у стручним школама, за образовне профиле у трогодишњем и четворогодишњем трајању.</w:t>
      </w:r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Члан 3.</w:t>
      </w:r>
      <w:proofErr w:type="gramEnd"/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Даном почетка примене овог правилника престају да важе:</w:t>
      </w:r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1) 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(„Просветни гласник”, бр. 3/93, 1/94, 3/95, 1/96, 8/96, 5/97, 20/97, 6/98, 8/98, 3/99, 1/01, 9/02, 9/03, 22/04, 1/05, 7/05, 12/06 и „Службени гласник РС – Просветни гласник”, бр. 9/13, 11/13, 14/13, 11/15, 21/15, 1/16, 6/18, 12/21, 2/22, 8/22 и 4/23), у делу који се односи на наставне планове и наставне програме за образовне профиле механичар грејне и расхладне технике, машински техничар моторних возила, механичар оптике и техничар оптике;</w:t>
      </w:r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2) Правилник о наставном плану и програму општеобразовних предмета средњег стручног образовања у подручју рада Машинство и обрада метала („Службени гласник РС – Просветни гласник”, бр. 6/14, 11/15, 1/16, 2/16, 10/16, 11/16, 4/17, 5/17, 1/18, 13/18, 13/20, 8/22 и 10/22), у делу који се односи на наставне планове и наставне програме за образовне профиле бравар-заваривач, авио-техничар за електронску опрему ваздухоплова, авио-техничар за електро опрему ваздухоплова и авио-техничар за ваздухоплов и мотор.</w:t>
      </w:r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Ученици уписани у средњу школу закључно са школском 2023/2024.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 xml:space="preserve"> </w:t>
      </w: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годином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 xml:space="preserve"> у подручју рада Машинство и обрада метала за образовне профиле машински техничар моторних возила и техничар оптике, у четворогодишњем трајању, стичу образовање по Правилнику из става 1. </w:t>
      </w: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тачка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 xml:space="preserve"> 1) овог члана, најкасније до краја школске 2027/2028. </w:t>
      </w: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године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.</w:t>
      </w:r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Ученици уписани у средњу школу закључно са школском 2023/2024.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 xml:space="preserve"> </w:t>
      </w: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годином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 xml:space="preserve"> у подручју рада Машинство и обрада метала за образовне профиле механичар грејне и расхладне технике и механичар оптике, у трогодишњем трајању, стичу образовање по Правилнику из става 1. </w:t>
      </w: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тачка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 xml:space="preserve"> 1) овог члана, најкасније до краја школске 2026/2027. </w:t>
      </w: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године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.</w:t>
      </w:r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lastRenderedPageBreak/>
        <w:t>Ученици уписани у средњу школу закључно са школском 2023/2024.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 xml:space="preserve"> </w:t>
      </w: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годином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 xml:space="preserve"> у подручју рада Машинство и обрада метала за образовне профиле авио-техничар за електронску опрему ваздухоплова, авио-техничар за електро опрему ваздухоплова и авио-техничар за ваздухоплов и мотор, у четворогодишњем трајању, стичу образовање по Правилнику из става 1. </w:t>
      </w: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тачка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 xml:space="preserve"> 2) овог члана, најкасније до краја школске 2027/2028. </w:t>
      </w: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године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.</w:t>
      </w:r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Ученици уписани у средњу школу закључно са школском 2023/2024.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 xml:space="preserve"> </w:t>
      </w: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годином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 xml:space="preserve"> у подручју рада Машинство и обрада метала за образовни профил бравар-заваривач, у трогодишњем трајању, стичу образовање по Правилнику из става 1. </w:t>
      </w: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тачка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 xml:space="preserve"> 2) овог члана, најкасније до краја школске 2026/2027. </w:t>
      </w: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године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.</w:t>
      </w:r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Ученици уписани у средњу школу закључно са школском 2023/2024.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 xml:space="preserve"> </w:t>
      </w: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годином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 xml:space="preserve"> у подручју рада Машинство и обрада метала за образовни профил техничар за компјутерско управљање (CNC) машина, у четворогодишњем трајању, стичу образовање по правилнику по коме су започели стицање средњег образовања, до краја школске 2027/2028. </w:t>
      </w: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године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.</w:t>
      </w:r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Члан 4.</w:t>
      </w:r>
      <w:proofErr w:type="gramEnd"/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Овај правилник ступа на снагу осмог дана од дана објављивања у „Службеном гласнику Републике Србије – Просветном гласнику”, а примењује се од школске 2024/2025.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 xml:space="preserve"> </w:t>
      </w: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године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.</w:t>
      </w:r>
    </w:p>
    <w:p w:rsidR="006F5FE4" w:rsidRPr="006F5FE4" w:rsidRDefault="006F5FE4" w:rsidP="00DA3DED">
      <w:pPr>
        <w:spacing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Број 110-00-88/2024-03</w:t>
      </w:r>
    </w:p>
    <w:p w:rsidR="006F5FE4" w:rsidRPr="006F5FE4" w:rsidRDefault="006F5FE4" w:rsidP="00DA3DED">
      <w:pPr>
        <w:spacing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У Београду, 30.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 xml:space="preserve"> </w:t>
      </w: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јула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 xml:space="preserve"> 2024. </w:t>
      </w: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године</w:t>
      </w:r>
      <w:proofErr w:type="gramEnd"/>
    </w:p>
    <w:p w:rsidR="006F5FE4" w:rsidRPr="006F5FE4" w:rsidRDefault="006F5FE4" w:rsidP="00DA3DED">
      <w:pPr>
        <w:spacing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Министар,</w:t>
      </w:r>
    </w:p>
    <w:p w:rsidR="006F5FE4" w:rsidRDefault="006F5FE4" w:rsidP="00DA3DED">
      <w:pPr>
        <w:ind w:firstLine="480"/>
        <w:contextualSpacing w:val="0"/>
        <w:jc w:val="right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проф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 xml:space="preserve">. </w:t>
      </w: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др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 </w:t>
      </w:r>
      <w:r w:rsidRPr="00DA3DED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Славица Ђукић Дејановић, </w:t>
      </w: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с.р.</w:t>
      </w:r>
    </w:p>
    <w:p w:rsidR="00D92DD8" w:rsidRPr="006F5FE4" w:rsidRDefault="00D92DD8" w:rsidP="00DA3DED">
      <w:pPr>
        <w:ind w:firstLine="480"/>
        <w:contextualSpacing w:val="0"/>
        <w:jc w:val="right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</w:p>
    <w:p w:rsidR="00D92DD8" w:rsidRDefault="00D92DD8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sectPr w:rsidR="00D92DD8" w:rsidSect="00562EA0">
          <w:footerReference w:type="default" r:id="rId10"/>
          <w:type w:val="continuous"/>
          <w:pgSz w:w="12480" w:h="15690"/>
          <w:pgMar w:top="426" w:right="780" w:bottom="280" w:left="760" w:header="720" w:footer="341" w:gutter="0"/>
          <w:cols w:space="720"/>
          <w:docGrid w:linePitch="245"/>
        </w:sectPr>
      </w:pPr>
    </w:p>
    <w:p w:rsid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DA3DED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0D2AED83" wp14:editId="42E68452">
            <wp:extent cx="9007200" cy="6840000"/>
            <wp:effectExtent l="0" t="0" r="3810" b="0"/>
            <wp:docPr id="14" name="Picture 14" descr="https://slgl.pravno-informacioni-sistem.rs/api/LawAdActAttachment/slike/1025698/Masinstvo-opsti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lgl.pravno-informacioni-sistem.rs/api/LawAdActAttachment/slike/1025698/Masinstvo-opsti_Page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2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D8" w:rsidRDefault="00D92DD8">
      <w:pPr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sectPr w:rsidR="00D92DD8" w:rsidSect="00D92DD8">
          <w:type w:val="continuous"/>
          <w:pgSz w:w="15690" w:h="12480" w:orient="landscape"/>
          <w:pgMar w:top="782" w:right="278" w:bottom="760" w:left="425" w:header="720" w:footer="340" w:gutter="0"/>
          <w:cols w:space="720"/>
          <w:docGrid w:linePitch="245"/>
        </w:sectPr>
      </w:pPr>
    </w:p>
    <w:p w:rsidR="00D92DD8" w:rsidRDefault="00D92DD8">
      <w:pPr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lastRenderedPageBreak/>
        <w:br w:type="page"/>
      </w:r>
    </w:p>
    <w:p w:rsidR="00D92DD8" w:rsidRPr="006F5FE4" w:rsidRDefault="00D92DD8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7168"/>
        <w:gridCol w:w="433"/>
        <w:gridCol w:w="653"/>
        <w:gridCol w:w="871"/>
      </w:tblGrid>
      <w:tr w:rsidR="006F5FE4" w:rsidRPr="006F5FE4" w:rsidTr="00D92DD8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A2. Листа изборних програма</w:t>
            </w:r>
          </w:p>
        </w:tc>
      </w:tr>
      <w:tr w:rsidR="006F5FE4" w:rsidRPr="006F5FE4" w:rsidTr="00D92DD8">
        <w:tc>
          <w:tcPr>
            <w:tcW w:w="85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Ред. бр.</w:t>
            </w:r>
          </w:p>
        </w:tc>
        <w:tc>
          <w:tcPr>
            <w:tcW w:w="325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Листа изборних програма</w:t>
            </w:r>
          </w:p>
        </w:tc>
        <w:tc>
          <w:tcPr>
            <w:tcW w:w="89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РАЗРЕД</w:t>
            </w:r>
          </w:p>
        </w:tc>
      </w:tr>
      <w:tr w:rsidR="00D92DD8" w:rsidRPr="006F5FE4" w:rsidTr="00D92DD8">
        <w:tc>
          <w:tcPr>
            <w:tcW w:w="85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III</w:t>
            </w:r>
          </w:p>
        </w:tc>
      </w:tr>
      <w:tr w:rsidR="006F5FE4" w:rsidRPr="006F5FE4" w:rsidTr="00D92DD8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Општеобразовни програми</w:t>
            </w:r>
          </w:p>
        </w:tc>
      </w:tr>
      <w:tr w:rsidR="00D92DD8" w:rsidRPr="006F5FE4" w:rsidTr="00D92DD8"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1.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Страни језик II*</w:t>
            </w:r>
          </w:p>
        </w:tc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D92DD8" w:rsidRPr="006F5FE4" w:rsidTr="00D92DD8"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2.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Изабрани спорт**</w:t>
            </w:r>
          </w:p>
        </w:tc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D92DD8" w:rsidRPr="006F5FE4" w:rsidTr="00D92DD8"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3.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Историја (одабране теме)**</w:t>
            </w:r>
          </w:p>
        </w:tc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D92DD8" w:rsidRPr="006F5FE4" w:rsidTr="00D92DD8"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4.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Изабрана поглавља математике</w:t>
            </w:r>
          </w:p>
        </w:tc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D92DD8" w:rsidRPr="006F5FE4" w:rsidTr="00D92DD8"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5.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Индустријска географија**</w:t>
            </w:r>
          </w:p>
        </w:tc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D92DD8" w:rsidRPr="006F5FE4" w:rsidTr="00D92DD8"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6.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Ликовна култура**</w:t>
            </w:r>
          </w:p>
        </w:tc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D92DD8" w:rsidRPr="006F5FE4" w:rsidTr="00D92DD8"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7.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Музичка култура**</w:t>
            </w:r>
          </w:p>
        </w:tc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D92DD8" w:rsidRPr="006F5FE4" w:rsidTr="00D92DD8"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Биологија</w:t>
            </w:r>
          </w:p>
        </w:tc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Напомена: * Страни језик II ученик може изабрати само у другом разреду и изучавати га једну или две године</w:t>
      </w:r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** Ученик изборни програм бира једном у току школовања</w:t>
      </w:r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Облици образовно-васпитног рада којима се остварују обавезни предмети, изборни програми и активности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0"/>
        <w:gridCol w:w="1584"/>
        <w:gridCol w:w="1628"/>
        <w:gridCol w:w="1672"/>
        <w:gridCol w:w="1536"/>
      </w:tblGrid>
      <w:tr w:rsidR="00D92DD8" w:rsidRPr="006F5FE4" w:rsidTr="00D92DD8">
        <w:tc>
          <w:tcPr>
            <w:tcW w:w="2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ОБЛИК ОБРАЗОВНО-ВАСПИТНОГ РАДА 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УКУПНО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</w:tr>
      <w:tr w:rsidR="00D92DD8" w:rsidRPr="006F5FE4" w:rsidTr="00D92DD8">
        <w:tc>
          <w:tcPr>
            <w:tcW w:w="2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Час одељенског старешине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35</w:t>
            </w:r>
          </w:p>
        </w:tc>
        <w:tc>
          <w:tcPr>
            <w:tcW w:w="7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35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31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101</w:t>
            </w:r>
          </w:p>
        </w:tc>
      </w:tr>
      <w:tr w:rsidR="00D92DD8" w:rsidRPr="006F5FE4" w:rsidTr="00D92DD8">
        <w:tc>
          <w:tcPr>
            <w:tcW w:w="2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Додатна настава*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90</w:t>
            </w:r>
          </w:p>
        </w:tc>
      </w:tr>
      <w:tr w:rsidR="00D92DD8" w:rsidRPr="006F5FE4" w:rsidTr="00D92DD8">
        <w:tc>
          <w:tcPr>
            <w:tcW w:w="2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Допунска настава *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90</w:t>
            </w:r>
          </w:p>
        </w:tc>
      </w:tr>
      <w:tr w:rsidR="00D92DD8" w:rsidRPr="006F5FE4" w:rsidTr="00D92DD8">
        <w:tc>
          <w:tcPr>
            <w:tcW w:w="2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Припремна настава*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90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* Ако се укаже потреба за овим облицима рада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25"/>
        <w:gridCol w:w="1547"/>
        <w:gridCol w:w="1575"/>
        <w:gridCol w:w="2253"/>
      </w:tblGrid>
      <w:tr w:rsidR="0033013B" w:rsidRPr="006F5FE4" w:rsidTr="0033013B">
        <w:tc>
          <w:tcPr>
            <w:tcW w:w="2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ОСТАЛИ ОБЛИЦИ ОБРАЗОВНО-ВАСПИТНОГ РАДА </w:t>
            </w:r>
          </w:p>
        </w:tc>
        <w:tc>
          <w:tcPr>
            <w:tcW w:w="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10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</w:tr>
      <w:tr w:rsidR="0033013B" w:rsidRPr="006F5FE4" w:rsidTr="0033013B">
        <w:tc>
          <w:tcPr>
            <w:tcW w:w="2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Екскурзија</w:t>
            </w:r>
          </w:p>
        </w:tc>
        <w:tc>
          <w:tcPr>
            <w:tcW w:w="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 дана</w:t>
            </w:r>
          </w:p>
        </w:tc>
        <w:tc>
          <w:tcPr>
            <w:tcW w:w="7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5 дана</w:t>
            </w:r>
          </w:p>
        </w:tc>
        <w:tc>
          <w:tcPr>
            <w:tcW w:w="10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5 наставних дана</w:t>
            </w:r>
          </w:p>
        </w:tc>
      </w:tr>
      <w:tr w:rsidR="006F5FE4" w:rsidRPr="006F5FE4" w:rsidTr="0033013B">
        <w:tc>
          <w:tcPr>
            <w:tcW w:w="2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Језик националне мањине са елементима националне културе</w:t>
            </w:r>
          </w:p>
        </w:tc>
        <w:tc>
          <w:tcPr>
            <w:tcW w:w="2443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 часа недељно</w:t>
            </w:r>
          </w:p>
        </w:tc>
      </w:tr>
      <w:tr w:rsidR="006F5FE4" w:rsidRPr="006F5FE4" w:rsidTr="0033013B">
        <w:tc>
          <w:tcPr>
            <w:tcW w:w="2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Трећи страни језик</w:t>
            </w:r>
          </w:p>
        </w:tc>
        <w:tc>
          <w:tcPr>
            <w:tcW w:w="2443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 часа недељно</w:t>
            </w:r>
          </w:p>
        </w:tc>
      </w:tr>
      <w:tr w:rsidR="006F5FE4" w:rsidRPr="006F5FE4" w:rsidTr="0033013B">
        <w:tc>
          <w:tcPr>
            <w:tcW w:w="2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Други предмети*</w:t>
            </w:r>
          </w:p>
        </w:tc>
        <w:tc>
          <w:tcPr>
            <w:tcW w:w="2443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1-2 часа недељно</w:t>
            </w:r>
          </w:p>
        </w:tc>
      </w:tr>
      <w:tr w:rsidR="006F5FE4" w:rsidRPr="006F5FE4" w:rsidTr="0033013B">
        <w:tc>
          <w:tcPr>
            <w:tcW w:w="2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Стваралачке и слободне активности ученика (хор, секције, техничке, хуманитарне,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спортско-рекреативне и друге активности)</w:t>
            </w:r>
          </w:p>
        </w:tc>
        <w:tc>
          <w:tcPr>
            <w:tcW w:w="2443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30-60 часова годишње</w:t>
            </w:r>
          </w:p>
        </w:tc>
      </w:tr>
      <w:tr w:rsidR="006F5FE4" w:rsidRPr="006F5FE4" w:rsidTr="0033013B">
        <w:tc>
          <w:tcPr>
            <w:tcW w:w="2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Друштвене активности – ученички парламент, ученичке задруге</w:t>
            </w:r>
          </w:p>
        </w:tc>
        <w:tc>
          <w:tcPr>
            <w:tcW w:w="2443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15-30 часова годишње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lastRenderedPageBreak/>
        <w:t>Поред наведених предмета школа може да организује, у складу са опредељењима ученика, наставу из предмета који су утврђени планом наставе и учења других образовних профила истог или другог подручја рада, или у плановима наставе и учења гимназије.</w:t>
      </w:r>
      <w:proofErr w:type="gramEnd"/>
    </w:p>
    <w:p w:rsidR="006F5FE4" w:rsidRPr="006F5FE4" w:rsidRDefault="006F5FE4" w:rsidP="00DA3DED">
      <w:pPr>
        <w:spacing w:before="33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ru-RU"/>
        </w:rPr>
        <w:t>Остваривање плана програма наставе и учења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7"/>
        <w:gridCol w:w="1648"/>
        <w:gridCol w:w="1725"/>
        <w:gridCol w:w="1800"/>
      </w:tblGrid>
      <w:tr w:rsidR="008E5CBC" w:rsidRPr="006F5FE4" w:rsidTr="008E5CBC">
        <w:tc>
          <w:tcPr>
            <w:tcW w:w="2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</w:p>
        </w:tc>
        <w:tc>
          <w:tcPr>
            <w:tcW w:w="7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</w:p>
        </w:tc>
        <w:tc>
          <w:tcPr>
            <w:tcW w:w="8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</w:p>
        </w:tc>
      </w:tr>
      <w:tr w:rsidR="008E5CBC" w:rsidRPr="006F5FE4" w:rsidTr="008E5CBC">
        <w:tc>
          <w:tcPr>
            <w:tcW w:w="2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Разредно-часовна настава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35</w:t>
            </w:r>
          </w:p>
        </w:tc>
        <w:tc>
          <w:tcPr>
            <w:tcW w:w="7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35</w:t>
            </w:r>
          </w:p>
        </w:tc>
        <w:tc>
          <w:tcPr>
            <w:tcW w:w="8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31</w:t>
            </w:r>
          </w:p>
        </w:tc>
      </w:tr>
      <w:tr w:rsidR="008E5CBC" w:rsidRPr="006F5FE4" w:rsidTr="008E5CBC">
        <w:tc>
          <w:tcPr>
            <w:tcW w:w="2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Менторски рад (настава у блоку, пракса)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8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</w:t>
            </w:r>
          </w:p>
        </w:tc>
      </w:tr>
      <w:tr w:rsidR="008E5CBC" w:rsidRPr="006F5FE4" w:rsidTr="008E5CBC">
        <w:tc>
          <w:tcPr>
            <w:tcW w:w="2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Обавезне ваннаставне активности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8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8E5CBC" w:rsidRPr="006F5FE4" w:rsidTr="008E5CBC">
        <w:tc>
          <w:tcPr>
            <w:tcW w:w="2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Завршни испит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8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</w:t>
            </w:r>
          </w:p>
        </w:tc>
      </w:tr>
      <w:tr w:rsidR="008E5CBC" w:rsidRPr="006F5FE4" w:rsidTr="008E5CBC">
        <w:tc>
          <w:tcPr>
            <w:tcW w:w="2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Укупно радних недеља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7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8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</w:tr>
    </w:tbl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Подела одељења у групе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2"/>
        <w:gridCol w:w="2867"/>
        <w:gridCol w:w="1115"/>
        <w:gridCol w:w="2077"/>
        <w:gridCol w:w="1696"/>
        <w:gridCol w:w="1993"/>
      </w:tblGrid>
      <w:tr w:rsidR="008E5CBC" w:rsidRPr="006F5FE4" w:rsidTr="008E5CBC">
        <w:tc>
          <w:tcPr>
            <w:tcW w:w="56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разред</w:t>
            </w:r>
          </w:p>
        </w:tc>
        <w:tc>
          <w:tcPr>
            <w:tcW w:w="130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предмет / модул</w:t>
            </w:r>
          </w:p>
        </w:tc>
        <w:tc>
          <w:tcPr>
            <w:tcW w:w="222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годишњи фонд часова</w:t>
            </w:r>
          </w:p>
        </w:tc>
        <w:tc>
          <w:tcPr>
            <w:tcW w:w="90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број ученика у групи </w:t>
            </w:r>
            <w:r w:rsidR="0052796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–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до</w:t>
            </w:r>
          </w:p>
        </w:tc>
      </w:tr>
      <w:tr w:rsidR="008E5CBC" w:rsidRPr="006F5FE4" w:rsidTr="008E5CBC">
        <w:tc>
          <w:tcPr>
            <w:tcW w:w="56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0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вежбе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практична настава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настава у блоку</w:t>
            </w:r>
          </w:p>
        </w:tc>
        <w:tc>
          <w:tcPr>
            <w:tcW w:w="90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8E5CBC" w:rsidRPr="006F5FE4" w:rsidTr="008E5CBC"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1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Рачунарство и информатика</w:t>
            </w:r>
          </w:p>
        </w:tc>
        <w:tc>
          <w:tcPr>
            <w:tcW w:w="5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70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9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15</w:t>
            </w:r>
          </w:p>
        </w:tc>
      </w:tr>
    </w:tbl>
    <w:p w:rsidR="008E5CBC" w:rsidRDefault="008E5CBC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</w:p>
    <w:p w:rsidR="00730FD6" w:rsidRDefault="00730FD6">
      <w:pPr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</w:p>
    <w:p w:rsidR="00730FD6" w:rsidRDefault="008E5CBC" w:rsidP="00730FD6">
      <w:pPr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sectPr w:rsidR="00730FD6" w:rsidSect="00D92DD8">
          <w:pgSz w:w="12480" w:h="15690"/>
          <w:pgMar w:top="426" w:right="780" w:bottom="280" w:left="760" w:header="720" w:footer="341" w:gutter="0"/>
          <w:cols w:space="720"/>
          <w:docGrid w:linePitch="245"/>
        </w:sectPr>
      </w:pPr>
      <w:r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br w:type="page"/>
      </w:r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DA3DED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66332661" wp14:editId="53544562">
            <wp:extent cx="8535600" cy="6480000"/>
            <wp:effectExtent l="0" t="0" r="0" b="0"/>
            <wp:docPr id="13" name="Picture 13" descr="https://slgl.pravno-informacioni-sistem.rs/api/LawAdActAttachment/slike/1025698/Masinstvo-opsti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lgl.pravno-informacioni-sistem.rs/api/LawAdActAttachment/slike/1025698/Masinstvo-opsti_Page_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6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FD6" w:rsidRDefault="00730FD6">
      <w:pPr>
        <w:contextualSpacing w:val="0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sectPr w:rsidR="00730FD6" w:rsidSect="00730FD6">
          <w:pgSz w:w="15690" w:h="12480" w:orient="landscape"/>
          <w:pgMar w:top="782" w:right="278" w:bottom="760" w:left="425" w:header="720" w:footer="340" w:gutter="0"/>
          <w:cols w:space="720"/>
          <w:docGrid w:linePitch="245"/>
        </w:sectPr>
      </w:pPr>
    </w:p>
    <w:p w:rsidR="008E5CBC" w:rsidRDefault="008E5CBC">
      <w:pPr>
        <w:contextualSpacing w:val="0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Листа изборних програма према програму образовног профила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6"/>
        <w:gridCol w:w="7168"/>
        <w:gridCol w:w="293"/>
        <w:gridCol w:w="438"/>
        <w:gridCol w:w="583"/>
        <w:gridCol w:w="642"/>
      </w:tblGrid>
      <w:tr w:rsidR="006F5FE4" w:rsidRPr="006F5FE4" w:rsidTr="00527967">
        <w:tc>
          <w:tcPr>
            <w:tcW w:w="85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Ред. бр.</w:t>
            </w:r>
          </w:p>
        </w:tc>
        <w:tc>
          <w:tcPr>
            <w:tcW w:w="325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Листа изборних програма</w:t>
            </w:r>
          </w:p>
        </w:tc>
        <w:tc>
          <w:tcPr>
            <w:tcW w:w="889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РАЗРЕД</w:t>
            </w:r>
          </w:p>
        </w:tc>
      </w:tr>
      <w:tr w:rsidR="00527967" w:rsidRPr="006F5FE4" w:rsidTr="00527967">
        <w:tc>
          <w:tcPr>
            <w:tcW w:w="85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</w:t>
            </w: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III</w:t>
            </w:r>
          </w:p>
        </w:tc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IV</w:t>
            </w:r>
          </w:p>
        </w:tc>
      </w:tr>
      <w:tr w:rsidR="006F5FE4" w:rsidRPr="006F5FE4" w:rsidTr="00527967"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Стручни предмети</w:t>
            </w:r>
          </w:p>
        </w:tc>
      </w:tr>
      <w:tr w:rsidR="00527967" w:rsidRPr="006F5FE4" w:rsidTr="00527967">
        <w:tc>
          <w:tcPr>
            <w:tcW w:w="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Страни језик II**</w:t>
            </w:r>
          </w:p>
        </w:tc>
        <w:tc>
          <w:tcPr>
            <w:tcW w:w="1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527967" w:rsidRPr="006F5FE4" w:rsidTr="00527967">
        <w:tc>
          <w:tcPr>
            <w:tcW w:w="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Историја (одабране теме)*</w:t>
            </w:r>
          </w:p>
        </w:tc>
        <w:tc>
          <w:tcPr>
            <w:tcW w:w="1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527967" w:rsidRPr="006F5FE4" w:rsidTr="00527967">
        <w:tc>
          <w:tcPr>
            <w:tcW w:w="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Изабрана поглавља математике</w:t>
            </w:r>
          </w:p>
        </w:tc>
        <w:tc>
          <w:tcPr>
            <w:tcW w:w="1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527967" w:rsidRPr="006F5FE4" w:rsidTr="00527967">
        <w:tc>
          <w:tcPr>
            <w:tcW w:w="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Индустријска географија*</w:t>
            </w:r>
          </w:p>
        </w:tc>
        <w:tc>
          <w:tcPr>
            <w:tcW w:w="1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527967" w:rsidRPr="006F5FE4" w:rsidTr="00527967">
        <w:tc>
          <w:tcPr>
            <w:tcW w:w="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Ликовна култура*</w:t>
            </w:r>
          </w:p>
        </w:tc>
        <w:tc>
          <w:tcPr>
            <w:tcW w:w="1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527967" w:rsidRPr="006F5FE4" w:rsidTr="00527967">
        <w:tc>
          <w:tcPr>
            <w:tcW w:w="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Музичка култура*</w:t>
            </w:r>
          </w:p>
        </w:tc>
        <w:tc>
          <w:tcPr>
            <w:tcW w:w="1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527967" w:rsidRPr="006F5FE4" w:rsidTr="00527967">
        <w:tc>
          <w:tcPr>
            <w:tcW w:w="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Биологија*</w:t>
            </w:r>
          </w:p>
        </w:tc>
        <w:tc>
          <w:tcPr>
            <w:tcW w:w="1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527967" w:rsidRPr="006F5FE4" w:rsidTr="00527967">
        <w:tc>
          <w:tcPr>
            <w:tcW w:w="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Хемија*</w:t>
            </w:r>
          </w:p>
        </w:tc>
        <w:tc>
          <w:tcPr>
            <w:tcW w:w="1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527967" w:rsidRPr="006F5FE4" w:rsidTr="00527967">
        <w:tc>
          <w:tcPr>
            <w:tcW w:w="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Логика са етиком*</w:t>
            </w:r>
          </w:p>
        </w:tc>
        <w:tc>
          <w:tcPr>
            <w:tcW w:w="1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Напомена: * Ученик изборни програм бира једном у току школовања</w:t>
      </w:r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** Ученик изборни програм бира у трећем разреду и може га изучавати једну или две године</w:t>
      </w:r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Облици образовно-васпитног рада којима се остварују обавезни предмети, изборни програми и активности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6"/>
        <w:gridCol w:w="1560"/>
        <w:gridCol w:w="1593"/>
        <w:gridCol w:w="1626"/>
        <w:gridCol w:w="1639"/>
        <w:gridCol w:w="1536"/>
      </w:tblGrid>
      <w:tr w:rsidR="00527967" w:rsidRPr="006F5FE4" w:rsidTr="00527967">
        <w:tc>
          <w:tcPr>
            <w:tcW w:w="13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IV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УКУПНО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</w:tr>
      <w:tr w:rsidR="00527967" w:rsidRPr="006F5FE4" w:rsidTr="00527967">
        <w:tc>
          <w:tcPr>
            <w:tcW w:w="13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Час одељењског старешине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74</w:t>
            </w:r>
          </w:p>
        </w:tc>
        <w:tc>
          <w:tcPr>
            <w:tcW w:w="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74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70</w:t>
            </w:r>
          </w:p>
        </w:tc>
        <w:tc>
          <w:tcPr>
            <w:tcW w:w="7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58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276</w:t>
            </w:r>
          </w:p>
        </w:tc>
      </w:tr>
      <w:tr w:rsidR="00527967" w:rsidRPr="006F5FE4" w:rsidTr="00527967">
        <w:tc>
          <w:tcPr>
            <w:tcW w:w="13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Додатни рад*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120</w:t>
            </w:r>
          </w:p>
        </w:tc>
      </w:tr>
      <w:tr w:rsidR="00527967" w:rsidRPr="006F5FE4" w:rsidTr="00527967">
        <w:tc>
          <w:tcPr>
            <w:tcW w:w="13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Допунски рад*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120</w:t>
            </w:r>
          </w:p>
        </w:tc>
      </w:tr>
      <w:tr w:rsidR="00527967" w:rsidRPr="006F5FE4" w:rsidTr="00527967">
        <w:tc>
          <w:tcPr>
            <w:tcW w:w="13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Припремни рад*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120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* Ако се укаже потреба за овим облицима рада</w:t>
      </w:r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Остали облици образовно-васпитног рада током школске године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92"/>
        <w:gridCol w:w="1520"/>
        <w:gridCol w:w="1536"/>
        <w:gridCol w:w="2026"/>
        <w:gridCol w:w="2026"/>
      </w:tblGrid>
      <w:tr w:rsidR="00527967" w:rsidRPr="006F5FE4" w:rsidTr="00527967"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6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9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9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IV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</w:tr>
      <w:tr w:rsidR="00527967" w:rsidRPr="006F5FE4" w:rsidTr="00527967"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Екскурзија</w:t>
            </w:r>
          </w:p>
        </w:tc>
        <w:tc>
          <w:tcPr>
            <w:tcW w:w="6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 дана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5 дана</w:t>
            </w:r>
          </w:p>
        </w:tc>
        <w:tc>
          <w:tcPr>
            <w:tcW w:w="9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5 наставних дана</w:t>
            </w:r>
          </w:p>
        </w:tc>
        <w:tc>
          <w:tcPr>
            <w:tcW w:w="9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5 наставних дана</w:t>
            </w:r>
          </w:p>
        </w:tc>
      </w:tr>
      <w:tr w:rsidR="006F5FE4" w:rsidRPr="006F5FE4" w:rsidTr="00527967"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Језик другог народа или националне мањине са 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lastRenderedPageBreak/>
              <w:t>елементима националне културе</w:t>
            </w:r>
          </w:p>
        </w:tc>
        <w:tc>
          <w:tcPr>
            <w:tcW w:w="323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lastRenderedPageBreak/>
              <w:t>2 часа недељно</w:t>
            </w:r>
          </w:p>
        </w:tc>
      </w:tr>
      <w:tr w:rsidR="006F5FE4" w:rsidRPr="006F5FE4" w:rsidTr="00527967"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lastRenderedPageBreak/>
              <w:t>Трећи страни језик</w:t>
            </w:r>
          </w:p>
        </w:tc>
        <w:tc>
          <w:tcPr>
            <w:tcW w:w="323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 часа недељно</w:t>
            </w:r>
          </w:p>
        </w:tc>
      </w:tr>
      <w:tr w:rsidR="006F5FE4" w:rsidRPr="006F5FE4" w:rsidTr="00527967"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Други предмети*</w:t>
            </w:r>
          </w:p>
        </w:tc>
        <w:tc>
          <w:tcPr>
            <w:tcW w:w="323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1-2 часа недељно</w:t>
            </w:r>
          </w:p>
        </w:tc>
      </w:tr>
      <w:tr w:rsidR="006F5FE4" w:rsidRPr="006F5FE4" w:rsidTr="00527967"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Стваралачке и слободне активности ученика (хор, секција и друго)</w:t>
            </w:r>
          </w:p>
        </w:tc>
        <w:tc>
          <w:tcPr>
            <w:tcW w:w="323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30-60 часова годишње</w:t>
            </w:r>
          </w:p>
        </w:tc>
      </w:tr>
      <w:tr w:rsidR="006F5FE4" w:rsidRPr="006F5FE4" w:rsidTr="00527967"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Друштвене активности (ученички парламент, ученичке задруге)</w:t>
            </w:r>
          </w:p>
        </w:tc>
        <w:tc>
          <w:tcPr>
            <w:tcW w:w="323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15-30 часова годишње</w:t>
            </w:r>
          </w:p>
        </w:tc>
      </w:tr>
      <w:tr w:rsidR="006F5FE4" w:rsidRPr="006F5FE4" w:rsidTr="00527967"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Културна и јавна делатност школе</w:t>
            </w:r>
          </w:p>
        </w:tc>
        <w:tc>
          <w:tcPr>
            <w:tcW w:w="323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 радна дана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* Поред наведених предмета школа може да организује, у складу са опредељењима ученика, факултативну наставу из предмета који су утврђени планом наставе и учења других образовних профила истог или другог подручја рада, плановима наставе и учења гимназије, или по програмима који су раније објављени.</w:t>
      </w:r>
      <w:proofErr w:type="gramEnd"/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Подела одељења у групе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2"/>
        <w:gridCol w:w="3025"/>
        <w:gridCol w:w="1115"/>
        <w:gridCol w:w="2033"/>
        <w:gridCol w:w="1652"/>
        <w:gridCol w:w="1923"/>
      </w:tblGrid>
      <w:tr w:rsidR="00C60342" w:rsidRPr="006F5FE4" w:rsidTr="00C60342">
        <w:tc>
          <w:tcPr>
            <w:tcW w:w="56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разред</w:t>
            </w:r>
          </w:p>
        </w:tc>
        <w:tc>
          <w:tcPr>
            <w:tcW w:w="137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предмет/модул</w:t>
            </w:r>
          </w:p>
        </w:tc>
        <w:tc>
          <w:tcPr>
            <w:tcW w:w="218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годишњи фонд часова</w:t>
            </w:r>
          </w:p>
        </w:tc>
        <w:tc>
          <w:tcPr>
            <w:tcW w:w="87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број ученика у групи – до</w:t>
            </w:r>
          </w:p>
        </w:tc>
      </w:tr>
      <w:tr w:rsidR="00C60342" w:rsidRPr="006F5FE4" w:rsidTr="00C60342">
        <w:tc>
          <w:tcPr>
            <w:tcW w:w="56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вежбе</w:t>
            </w:r>
          </w:p>
        </w:tc>
        <w:tc>
          <w:tcPr>
            <w:tcW w:w="9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практична настава</w:t>
            </w:r>
          </w:p>
        </w:tc>
        <w:tc>
          <w:tcPr>
            <w:tcW w:w="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настава у блоку</w:t>
            </w:r>
          </w:p>
        </w:tc>
        <w:tc>
          <w:tcPr>
            <w:tcW w:w="87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C60342" w:rsidRPr="006F5FE4" w:rsidTr="00C60342"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1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Рачунарство и информатика</w:t>
            </w:r>
          </w:p>
        </w:tc>
        <w:tc>
          <w:tcPr>
            <w:tcW w:w="5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70</w:t>
            </w:r>
          </w:p>
        </w:tc>
        <w:tc>
          <w:tcPr>
            <w:tcW w:w="9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8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15</w:t>
            </w:r>
          </w:p>
        </w:tc>
      </w:tr>
    </w:tbl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Остваривање школског програма по недељама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3"/>
        <w:gridCol w:w="1587"/>
        <w:gridCol w:w="1633"/>
        <w:gridCol w:w="1679"/>
        <w:gridCol w:w="1698"/>
      </w:tblGrid>
      <w:tr w:rsidR="00C60342" w:rsidRPr="006F5FE4" w:rsidTr="00C60342"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IV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</w:tr>
      <w:tr w:rsidR="00C60342" w:rsidRPr="006F5FE4" w:rsidTr="00C60342"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Разредно часовна настава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37</w:t>
            </w:r>
          </w:p>
        </w:tc>
        <w:tc>
          <w:tcPr>
            <w:tcW w:w="7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37</w:t>
            </w:r>
          </w:p>
        </w:tc>
        <w:tc>
          <w:tcPr>
            <w:tcW w:w="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35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29</w:t>
            </w:r>
          </w:p>
        </w:tc>
      </w:tr>
      <w:tr w:rsidR="00C60342" w:rsidRPr="006F5FE4" w:rsidTr="00C60342"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Менторски рад (настава у блоку, пракса)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5</w:t>
            </w:r>
          </w:p>
        </w:tc>
      </w:tr>
      <w:tr w:rsidR="00C60342" w:rsidRPr="006F5FE4" w:rsidTr="00C60342"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Обавезне ваннаставне активности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C60342" w:rsidRPr="006F5FE4" w:rsidTr="00C60342"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Матурски испит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</w:t>
            </w:r>
          </w:p>
        </w:tc>
      </w:tr>
      <w:tr w:rsidR="00C60342" w:rsidRPr="006F5FE4" w:rsidTr="00C60342"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Укупно радних недеља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7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</w:tr>
    </w:tbl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Подела одељења у групе за реализацију у школском систему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2"/>
        <w:gridCol w:w="3025"/>
        <w:gridCol w:w="1115"/>
        <w:gridCol w:w="2033"/>
        <w:gridCol w:w="1652"/>
        <w:gridCol w:w="1923"/>
      </w:tblGrid>
      <w:tr w:rsidR="00C60342" w:rsidRPr="006F5FE4" w:rsidTr="00C60342">
        <w:tc>
          <w:tcPr>
            <w:tcW w:w="56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разред</w:t>
            </w:r>
          </w:p>
        </w:tc>
        <w:tc>
          <w:tcPr>
            <w:tcW w:w="137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предмет/модул</w:t>
            </w:r>
          </w:p>
        </w:tc>
        <w:tc>
          <w:tcPr>
            <w:tcW w:w="218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годишњи фонд часова</w:t>
            </w:r>
          </w:p>
        </w:tc>
        <w:tc>
          <w:tcPr>
            <w:tcW w:w="87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број ученика у групи – до</w:t>
            </w:r>
          </w:p>
        </w:tc>
      </w:tr>
      <w:tr w:rsidR="00C60342" w:rsidRPr="006F5FE4" w:rsidTr="00C60342">
        <w:tc>
          <w:tcPr>
            <w:tcW w:w="56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вежбе</w:t>
            </w:r>
          </w:p>
        </w:tc>
        <w:tc>
          <w:tcPr>
            <w:tcW w:w="9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практична настава</w:t>
            </w:r>
          </w:p>
        </w:tc>
        <w:tc>
          <w:tcPr>
            <w:tcW w:w="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настава у блоку</w:t>
            </w:r>
          </w:p>
        </w:tc>
        <w:tc>
          <w:tcPr>
            <w:tcW w:w="87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C60342" w:rsidRPr="006F5FE4" w:rsidTr="00C60342"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1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Рачунарство и информатика</w:t>
            </w:r>
          </w:p>
        </w:tc>
        <w:tc>
          <w:tcPr>
            <w:tcW w:w="5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74</w:t>
            </w:r>
          </w:p>
        </w:tc>
        <w:tc>
          <w:tcPr>
            <w:tcW w:w="9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8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14</w:t>
            </w:r>
          </w:p>
        </w:tc>
      </w:tr>
    </w:tbl>
    <w:p w:rsidR="00C60342" w:rsidRDefault="00C60342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sectPr w:rsidR="00C60342" w:rsidSect="00D92DD8">
          <w:pgSz w:w="12480" w:h="15690"/>
          <w:pgMar w:top="426" w:right="780" w:bottom="280" w:left="760" w:header="720" w:footer="341" w:gutter="0"/>
          <w:cols w:space="720"/>
          <w:docGrid w:linePitch="245"/>
        </w:sectPr>
      </w:pPr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DA3DED">
        <w:rPr>
          <w:rFonts w:ascii="Arial" w:eastAsia="Times New Roman" w:hAnsi="Arial" w:cs="Arial"/>
          <w:color w:val="000000"/>
          <w:sz w:val="22"/>
          <w:szCs w:val="22"/>
          <w:lang w:val="en-US"/>
        </w:rPr>
        <w:drawing>
          <wp:inline distT="0" distB="0" distL="0" distR="0" wp14:anchorId="72BDAD62" wp14:editId="71B17DB6">
            <wp:extent cx="8532000" cy="6480000"/>
            <wp:effectExtent l="0" t="0" r="2540" b="0"/>
            <wp:docPr id="12" name="Picture 12" descr="https://slgl.pravno-informacioni-sistem.rs/api/LawAdActAttachment/slike/1025698/Masinstvo-opsti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gl.pravno-informacioni-sistem.rs/api/LawAdActAttachment/slike/1025698/Masinstvo-opsti_Page_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42" w:rsidRDefault="00C60342" w:rsidP="00DA3DED">
      <w:pPr>
        <w:contextualSpacing w:val="0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sectPr w:rsidR="00C60342" w:rsidSect="00C60342">
          <w:pgSz w:w="15690" w:h="12480" w:orient="landscape"/>
          <w:pgMar w:top="782" w:right="278" w:bottom="760" w:left="425" w:header="720" w:footer="340" w:gutter="0"/>
          <w:cols w:space="720"/>
          <w:docGrid w:linePitch="245"/>
        </w:sect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7168"/>
        <w:gridCol w:w="433"/>
        <w:gridCol w:w="653"/>
        <w:gridCol w:w="871"/>
      </w:tblGrid>
      <w:tr w:rsidR="006F5FE4" w:rsidRPr="006F5FE4" w:rsidTr="00C60342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A2. Листа изборних програма</w:t>
            </w:r>
          </w:p>
        </w:tc>
      </w:tr>
      <w:tr w:rsidR="006F5FE4" w:rsidRPr="006F5FE4" w:rsidTr="00C60342">
        <w:tc>
          <w:tcPr>
            <w:tcW w:w="85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Ред. бр.</w:t>
            </w:r>
          </w:p>
        </w:tc>
        <w:tc>
          <w:tcPr>
            <w:tcW w:w="325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Листа изборних програма</w:t>
            </w:r>
          </w:p>
        </w:tc>
        <w:tc>
          <w:tcPr>
            <w:tcW w:w="89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РАЗРЕД</w:t>
            </w:r>
          </w:p>
        </w:tc>
      </w:tr>
      <w:tr w:rsidR="00C60342" w:rsidRPr="006F5FE4" w:rsidTr="00C60342">
        <w:tc>
          <w:tcPr>
            <w:tcW w:w="85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III</w:t>
            </w:r>
          </w:p>
        </w:tc>
      </w:tr>
      <w:tr w:rsidR="006F5FE4" w:rsidRPr="006F5FE4" w:rsidTr="00C60342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Општеобразовни програми</w:t>
            </w:r>
          </w:p>
        </w:tc>
      </w:tr>
      <w:tr w:rsidR="00C60342" w:rsidRPr="006F5FE4" w:rsidTr="00C60342"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1.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Страни језик II</w:t>
            </w:r>
          </w:p>
        </w:tc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C60342" w:rsidRPr="006F5FE4" w:rsidTr="00C60342"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2.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Изабрани спорт*</w:t>
            </w:r>
          </w:p>
        </w:tc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C60342" w:rsidRPr="006F5FE4" w:rsidTr="00C60342"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3.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Историја (одабране теме)*</w:t>
            </w:r>
          </w:p>
        </w:tc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C60342" w:rsidRPr="006F5FE4" w:rsidTr="00C60342"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4.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Изабрана поглавља математике</w:t>
            </w:r>
          </w:p>
        </w:tc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C60342" w:rsidRPr="006F5FE4" w:rsidTr="00C60342"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5.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Индустријска географија*</w:t>
            </w:r>
          </w:p>
        </w:tc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C60342" w:rsidRPr="006F5FE4" w:rsidTr="00C60342"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6.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Ликовна култура*</w:t>
            </w:r>
          </w:p>
        </w:tc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C60342" w:rsidRPr="006F5FE4" w:rsidTr="00C60342"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7.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Музичка култура*</w:t>
            </w:r>
          </w:p>
        </w:tc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C60342" w:rsidRPr="006F5FE4" w:rsidTr="00C60342"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Биологија</w:t>
            </w:r>
          </w:p>
        </w:tc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C60342" w:rsidRPr="006F5FE4" w:rsidTr="00C60342"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9.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Логика</w:t>
            </w:r>
          </w:p>
        </w:tc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C60342" w:rsidRPr="006F5FE4" w:rsidTr="00C60342"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10.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Етика</w:t>
            </w:r>
          </w:p>
        </w:tc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Напомена: Страни језик II ученик може изабрати само у другом разреду и изучавати га једну или две године</w:t>
      </w:r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* Ученик изборни програм бира једном у току школовања</w:t>
      </w:r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Облици образовно-васпитног рада којима се остварују обавезни предмети, изборни програми и активности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0"/>
        <w:gridCol w:w="1584"/>
        <w:gridCol w:w="1628"/>
        <w:gridCol w:w="1672"/>
        <w:gridCol w:w="1536"/>
      </w:tblGrid>
      <w:tr w:rsidR="00C60342" w:rsidRPr="006F5FE4" w:rsidTr="00C60342">
        <w:tc>
          <w:tcPr>
            <w:tcW w:w="2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ОБЛИК ОБРАЗОВНО-ВАСПИТНОГ РАДА 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УКУПНО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</w:tr>
      <w:tr w:rsidR="00C60342" w:rsidRPr="006F5FE4" w:rsidTr="00C60342">
        <w:tc>
          <w:tcPr>
            <w:tcW w:w="2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Час одељенског старешине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37</w:t>
            </w:r>
          </w:p>
        </w:tc>
        <w:tc>
          <w:tcPr>
            <w:tcW w:w="7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35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31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103</w:t>
            </w:r>
          </w:p>
        </w:tc>
      </w:tr>
      <w:tr w:rsidR="00C60342" w:rsidRPr="006F5FE4" w:rsidTr="00C60342">
        <w:tc>
          <w:tcPr>
            <w:tcW w:w="2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Додатна настава*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90</w:t>
            </w:r>
          </w:p>
        </w:tc>
      </w:tr>
      <w:tr w:rsidR="00C60342" w:rsidRPr="006F5FE4" w:rsidTr="00C60342">
        <w:tc>
          <w:tcPr>
            <w:tcW w:w="2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Допунска настава *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90</w:t>
            </w:r>
          </w:p>
        </w:tc>
      </w:tr>
      <w:tr w:rsidR="00C60342" w:rsidRPr="006F5FE4" w:rsidTr="00C60342">
        <w:tc>
          <w:tcPr>
            <w:tcW w:w="2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Припремна настава*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90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* Ако се укаже потреба за овим облицима рада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25"/>
        <w:gridCol w:w="1547"/>
        <w:gridCol w:w="1575"/>
        <w:gridCol w:w="2253"/>
      </w:tblGrid>
      <w:tr w:rsidR="00C60342" w:rsidRPr="006F5FE4" w:rsidTr="00C60342">
        <w:tc>
          <w:tcPr>
            <w:tcW w:w="2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ОСТАЛИ ОБЛИЦИ ОБРАЗОВНО-ВАСПИТНОГ РАДА </w:t>
            </w:r>
          </w:p>
        </w:tc>
        <w:tc>
          <w:tcPr>
            <w:tcW w:w="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10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</w:tr>
      <w:tr w:rsidR="00C60342" w:rsidRPr="006F5FE4" w:rsidTr="00C60342">
        <w:tc>
          <w:tcPr>
            <w:tcW w:w="2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Екскурзија</w:t>
            </w:r>
          </w:p>
        </w:tc>
        <w:tc>
          <w:tcPr>
            <w:tcW w:w="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 дана</w:t>
            </w:r>
          </w:p>
        </w:tc>
        <w:tc>
          <w:tcPr>
            <w:tcW w:w="7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5 дана</w:t>
            </w:r>
          </w:p>
        </w:tc>
        <w:tc>
          <w:tcPr>
            <w:tcW w:w="10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5 наставних дана</w:t>
            </w:r>
          </w:p>
        </w:tc>
      </w:tr>
      <w:tr w:rsidR="006F5FE4" w:rsidRPr="006F5FE4" w:rsidTr="00C60342">
        <w:tc>
          <w:tcPr>
            <w:tcW w:w="2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Језик националне мањине са елементима националне културе</w:t>
            </w:r>
          </w:p>
        </w:tc>
        <w:tc>
          <w:tcPr>
            <w:tcW w:w="2443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 часа недељно</w:t>
            </w:r>
          </w:p>
        </w:tc>
      </w:tr>
      <w:tr w:rsidR="006F5FE4" w:rsidRPr="006F5FE4" w:rsidTr="00C60342">
        <w:tc>
          <w:tcPr>
            <w:tcW w:w="2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Трећи страни језик</w:t>
            </w:r>
          </w:p>
        </w:tc>
        <w:tc>
          <w:tcPr>
            <w:tcW w:w="2443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 часа недељно</w:t>
            </w:r>
          </w:p>
        </w:tc>
      </w:tr>
      <w:tr w:rsidR="006F5FE4" w:rsidRPr="006F5FE4" w:rsidTr="00C60342">
        <w:tc>
          <w:tcPr>
            <w:tcW w:w="2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Други предмети*</w:t>
            </w:r>
          </w:p>
        </w:tc>
        <w:tc>
          <w:tcPr>
            <w:tcW w:w="2443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1-2 часа недељно</w:t>
            </w:r>
          </w:p>
        </w:tc>
      </w:tr>
      <w:tr w:rsidR="006F5FE4" w:rsidRPr="006F5FE4" w:rsidTr="00C60342">
        <w:tc>
          <w:tcPr>
            <w:tcW w:w="2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lastRenderedPageBreak/>
              <w:t>Стваралачке и слободне активности ученика (хор, секције, техничке, хуманитарне,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спортско-рекреативне и друге активности)</w:t>
            </w:r>
          </w:p>
        </w:tc>
        <w:tc>
          <w:tcPr>
            <w:tcW w:w="2443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30-60 часова годишње</w:t>
            </w:r>
          </w:p>
        </w:tc>
      </w:tr>
      <w:tr w:rsidR="006F5FE4" w:rsidRPr="006F5FE4" w:rsidTr="00C60342">
        <w:tc>
          <w:tcPr>
            <w:tcW w:w="2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Друштвене активности – ученички парламент, ученичке задруге</w:t>
            </w:r>
          </w:p>
        </w:tc>
        <w:tc>
          <w:tcPr>
            <w:tcW w:w="2443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15-30 часова годишње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Поред наведених предмета школа може да организује, у складу са опредељењима ученика, наставу из предмета који су утврђени планом наставе и учења других образовних профила истог или другог подручја рада, или у плановима наставе и учења гимназије.</w:t>
      </w:r>
      <w:proofErr w:type="gramEnd"/>
    </w:p>
    <w:p w:rsidR="006F5FE4" w:rsidRPr="006F5FE4" w:rsidRDefault="006F5FE4" w:rsidP="00DA3DED">
      <w:pPr>
        <w:spacing w:before="33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ru-RU"/>
        </w:rPr>
        <w:t>Остваривање плана програма наставе и учења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7"/>
        <w:gridCol w:w="1648"/>
        <w:gridCol w:w="1725"/>
        <w:gridCol w:w="1800"/>
      </w:tblGrid>
      <w:tr w:rsidR="00C60342" w:rsidRPr="006F5FE4" w:rsidTr="00C60342">
        <w:tc>
          <w:tcPr>
            <w:tcW w:w="2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</w:p>
        </w:tc>
        <w:tc>
          <w:tcPr>
            <w:tcW w:w="7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</w:p>
        </w:tc>
        <w:tc>
          <w:tcPr>
            <w:tcW w:w="8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</w:p>
        </w:tc>
      </w:tr>
      <w:tr w:rsidR="00C60342" w:rsidRPr="006F5FE4" w:rsidTr="00C60342">
        <w:tc>
          <w:tcPr>
            <w:tcW w:w="2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Разредно-часовна настава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37</w:t>
            </w:r>
          </w:p>
        </w:tc>
        <w:tc>
          <w:tcPr>
            <w:tcW w:w="7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35</w:t>
            </w:r>
          </w:p>
        </w:tc>
        <w:tc>
          <w:tcPr>
            <w:tcW w:w="8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31</w:t>
            </w:r>
          </w:p>
        </w:tc>
      </w:tr>
      <w:tr w:rsidR="00C60342" w:rsidRPr="006F5FE4" w:rsidTr="00C60342">
        <w:tc>
          <w:tcPr>
            <w:tcW w:w="2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Менторски рад (настава у блоку, пракса)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8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</w:t>
            </w:r>
          </w:p>
        </w:tc>
      </w:tr>
      <w:tr w:rsidR="00C60342" w:rsidRPr="006F5FE4" w:rsidTr="00C60342">
        <w:tc>
          <w:tcPr>
            <w:tcW w:w="2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Обавезне ваннаставне активности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8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C60342" w:rsidRPr="006F5FE4" w:rsidTr="00C60342">
        <w:tc>
          <w:tcPr>
            <w:tcW w:w="2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Завршни испит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8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</w:t>
            </w:r>
          </w:p>
        </w:tc>
      </w:tr>
      <w:tr w:rsidR="00C60342" w:rsidRPr="006F5FE4" w:rsidTr="00C60342">
        <w:tc>
          <w:tcPr>
            <w:tcW w:w="2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Укупно радних недеља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7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8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</w:tr>
    </w:tbl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Подела одељења у групе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2"/>
        <w:gridCol w:w="2867"/>
        <w:gridCol w:w="1115"/>
        <w:gridCol w:w="2077"/>
        <w:gridCol w:w="1696"/>
        <w:gridCol w:w="1993"/>
      </w:tblGrid>
      <w:tr w:rsidR="00C60342" w:rsidRPr="006F5FE4" w:rsidTr="00C60342">
        <w:tc>
          <w:tcPr>
            <w:tcW w:w="56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разред</w:t>
            </w:r>
          </w:p>
        </w:tc>
        <w:tc>
          <w:tcPr>
            <w:tcW w:w="130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предмет / модул</w:t>
            </w:r>
          </w:p>
        </w:tc>
        <w:tc>
          <w:tcPr>
            <w:tcW w:w="222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годишњи фонд часова</w:t>
            </w:r>
          </w:p>
        </w:tc>
        <w:tc>
          <w:tcPr>
            <w:tcW w:w="90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број ученика у групи - до</w:t>
            </w:r>
          </w:p>
        </w:tc>
      </w:tr>
      <w:tr w:rsidR="00C60342" w:rsidRPr="006F5FE4" w:rsidTr="00C60342">
        <w:tc>
          <w:tcPr>
            <w:tcW w:w="56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0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вежбе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практична настава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настава у блоку</w:t>
            </w:r>
          </w:p>
        </w:tc>
        <w:tc>
          <w:tcPr>
            <w:tcW w:w="90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C60342" w:rsidRPr="006F5FE4" w:rsidTr="00C60342"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1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Рачунарство и информатика</w:t>
            </w:r>
          </w:p>
        </w:tc>
        <w:tc>
          <w:tcPr>
            <w:tcW w:w="5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74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9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14</w:t>
            </w:r>
          </w:p>
        </w:tc>
      </w:tr>
    </w:tbl>
    <w:p w:rsidR="00B01893" w:rsidRDefault="00B01893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sectPr w:rsidR="00B01893" w:rsidSect="00D92DD8">
          <w:pgSz w:w="12480" w:h="15690"/>
          <w:pgMar w:top="426" w:right="780" w:bottom="280" w:left="760" w:header="720" w:footer="341" w:gutter="0"/>
          <w:cols w:space="720"/>
          <w:docGrid w:linePitch="245"/>
        </w:sectPr>
      </w:pPr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DA3DED">
        <w:rPr>
          <w:rFonts w:ascii="Arial" w:eastAsia="Times New Roman" w:hAnsi="Arial" w:cs="Arial"/>
          <w:color w:val="000000"/>
          <w:sz w:val="22"/>
          <w:szCs w:val="22"/>
          <w:lang w:val="en-US"/>
        </w:rPr>
        <w:drawing>
          <wp:inline distT="0" distB="0" distL="0" distR="0" wp14:anchorId="69DCC4DF" wp14:editId="55799B3E">
            <wp:extent cx="8532000" cy="6480000"/>
            <wp:effectExtent l="0" t="0" r="2540" b="0"/>
            <wp:docPr id="11" name="Picture 11" descr="https://slgl.pravno-informacioni-sistem.rs/api/LawAdActAttachment/slike/1025698/Masinstvo-opsti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lgl.pravno-informacioni-sistem.rs/api/LawAdActAttachment/slike/1025698/Masinstvo-opsti_Page_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893" w:rsidRDefault="00B01893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sectPr w:rsidR="00B01893" w:rsidSect="00B01893">
          <w:pgSz w:w="15690" w:h="12480" w:orient="landscape"/>
          <w:pgMar w:top="782" w:right="278" w:bottom="760" w:left="425" w:header="720" w:footer="340" w:gutter="0"/>
          <w:cols w:space="720"/>
          <w:docGrid w:linePitch="245"/>
        </w:sectPr>
      </w:pPr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Б. Листа изборних програма према програму образовног профила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4"/>
        <w:gridCol w:w="7229"/>
        <w:gridCol w:w="288"/>
        <w:gridCol w:w="431"/>
        <w:gridCol w:w="574"/>
        <w:gridCol w:w="634"/>
      </w:tblGrid>
      <w:tr w:rsidR="006F5FE4" w:rsidRPr="006F5FE4" w:rsidTr="00B01893">
        <w:tc>
          <w:tcPr>
            <w:tcW w:w="83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Ред. бр.</w:t>
            </w:r>
          </w:p>
        </w:tc>
        <w:tc>
          <w:tcPr>
            <w:tcW w:w="328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Листа изборних програма</w:t>
            </w:r>
          </w:p>
        </w:tc>
        <w:tc>
          <w:tcPr>
            <w:tcW w:w="876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РАЗРЕД</w:t>
            </w:r>
          </w:p>
        </w:tc>
      </w:tr>
      <w:tr w:rsidR="00B01893" w:rsidRPr="006F5FE4" w:rsidTr="00B01893">
        <w:tc>
          <w:tcPr>
            <w:tcW w:w="83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28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1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</w:t>
            </w:r>
          </w:p>
        </w:tc>
        <w:tc>
          <w:tcPr>
            <w:tcW w:w="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III</w:t>
            </w:r>
          </w:p>
        </w:tc>
        <w:tc>
          <w:tcPr>
            <w:tcW w:w="2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IV</w:t>
            </w:r>
          </w:p>
        </w:tc>
      </w:tr>
      <w:tr w:rsidR="006F5FE4" w:rsidRPr="006F5FE4" w:rsidTr="00B01893"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Стручни предмети</w:t>
            </w:r>
          </w:p>
        </w:tc>
      </w:tr>
      <w:tr w:rsidR="00B01893" w:rsidRPr="006F5FE4" w:rsidTr="00B01893">
        <w:tc>
          <w:tcPr>
            <w:tcW w:w="8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2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Страни језик II</w:t>
            </w:r>
          </w:p>
        </w:tc>
        <w:tc>
          <w:tcPr>
            <w:tcW w:w="1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B01893" w:rsidRPr="006F5FE4" w:rsidTr="00B01893">
        <w:tc>
          <w:tcPr>
            <w:tcW w:w="8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Историја (одабране теме)*</w:t>
            </w:r>
          </w:p>
        </w:tc>
        <w:tc>
          <w:tcPr>
            <w:tcW w:w="1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B01893" w:rsidRPr="006F5FE4" w:rsidTr="00B01893">
        <w:tc>
          <w:tcPr>
            <w:tcW w:w="8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2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Изабрана поглавља математике*</w:t>
            </w:r>
          </w:p>
        </w:tc>
        <w:tc>
          <w:tcPr>
            <w:tcW w:w="1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B01893" w:rsidRPr="006F5FE4" w:rsidTr="00B01893">
        <w:tc>
          <w:tcPr>
            <w:tcW w:w="8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2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Индустријска географија*</w:t>
            </w:r>
          </w:p>
        </w:tc>
        <w:tc>
          <w:tcPr>
            <w:tcW w:w="1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B01893" w:rsidRPr="006F5FE4" w:rsidTr="00B01893">
        <w:tc>
          <w:tcPr>
            <w:tcW w:w="8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2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Ликовна култура*</w:t>
            </w:r>
          </w:p>
        </w:tc>
        <w:tc>
          <w:tcPr>
            <w:tcW w:w="1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B01893" w:rsidRPr="006F5FE4" w:rsidTr="00B01893">
        <w:tc>
          <w:tcPr>
            <w:tcW w:w="8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2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Музичка култура*</w:t>
            </w:r>
          </w:p>
        </w:tc>
        <w:tc>
          <w:tcPr>
            <w:tcW w:w="1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B01893" w:rsidRPr="006F5FE4" w:rsidTr="00B01893">
        <w:tc>
          <w:tcPr>
            <w:tcW w:w="8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2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Биологија*</w:t>
            </w:r>
          </w:p>
        </w:tc>
        <w:tc>
          <w:tcPr>
            <w:tcW w:w="1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B01893" w:rsidRPr="006F5FE4" w:rsidTr="00B01893">
        <w:tc>
          <w:tcPr>
            <w:tcW w:w="8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2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Логика са етиком*</w:t>
            </w:r>
          </w:p>
        </w:tc>
        <w:tc>
          <w:tcPr>
            <w:tcW w:w="1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B01893" w:rsidRPr="006F5FE4" w:rsidTr="00B01893">
        <w:tc>
          <w:tcPr>
            <w:tcW w:w="8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2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Хемија*</w:t>
            </w:r>
          </w:p>
        </w:tc>
        <w:tc>
          <w:tcPr>
            <w:tcW w:w="1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Напомена: Страни језик II ученик може изабрати само у трећем разреду и изучавати га једну или две године</w:t>
      </w:r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 xml:space="preserve">* </w:t>
      </w: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ученик</w:t>
      </w:r>
      <w:proofErr w:type="gramEnd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 xml:space="preserve"> бира у трећем или четвртом разреду</w:t>
      </w:r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Облици образовно-васпитног рада којима се остварују обавезни прeдмети, изборни програми и активности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6"/>
        <w:gridCol w:w="1560"/>
        <w:gridCol w:w="1593"/>
        <w:gridCol w:w="1626"/>
        <w:gridCol w:w="1639"/>
        <w:gridCol w:w="1536"/>
      </w:tblGrid>
      <w:tr w:rsidR="00B01893" w:rsidRPr="006F5FE4" w:rsidTr="00B01893">
        <w:tc>
          <w:tcPr>
            <w:tcW w:w="13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IV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УКУПНО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</w:tr>
      <w:tr w:rsidR="00B01893" w:rsidRPr="006F5FE4" w:rsidTr="00B01893">
        <w:tc>
          <w:tcPr>
            <w:tcW w:w="13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Час одељењског старешине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74</w:t>
            </w:r>
          </w:p>
        </w:tc>
        <w:tc>
          <w:tcPr>
            <w:tcW w:w="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74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74</w:t>
            </w:r>
          </w:p>
        </w:tc>
        <w:tc>
          <w:tcPr>
            <w:tcW w:w="7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58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280</w:t>
            </w:r>
          </w:p>
        </w:tc>
      </w:tr>
      <w:tr w:rsidR="00B01893" w:rsidRPr="006F5FE4" w:rsidTr="00B01893">
        <w:tc>
          <w:tcPr>
            <w:tcW w:w="13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Додатни рад*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120</w:t>
            </w:r>
          </w:p>
        </w:tc>
      </w:tr>
      <w:tr w:rsidR="00B01893" w:rsidRPr="006F5FE4" w:rsidTr="00B01893">
        <w:tc>
          <w:tcPr>
            <w:tcW w:w="13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Допунски рад*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120</w:t>
            </w:r>
          </w:p>
        </w:tc>
      </w:tr>
      <w:tr w:rsidR="00B01893" w:rsidRPr="006F5FE4" w:rsidTr="00B01893">
        <w:tc>
          <w:tcPr>
            <w:tcW w:w="13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Припремни рад*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120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* Ако се укаже потреба за овим облицима рада</w:t>
      </w:r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Остали облици образовно-васпитног рада током школске године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92"/>
        <w:gridCol w:w="1520"/>
        <w:gridCol w:w="1536"/>
        <w:gridCol w:w="2026"/>
        <w:gridCol w:w="2026"/>
      </w:tblGrid>
      <w:tr w:rsidR="00B01893" w:rsidRPr="006F5FE4" w:rsidTr="00B01893"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6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9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9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IV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</w:tr>
      <w:tr w:rsidR="00B01893" w:rsidRPr="006F5FE4" w:rsidTr="00B01893"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Екскурзија</w:t>
            </w:r>
          </w:p>
        </w:tc>
        <w:tc>
          <w:tcPr>
            <w:tcW w:w="6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 дана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5 дана</w:t>
            </w:r>
          </w:p>
        </w:tc>
        <w:tc>
          <w:tcPr>
            <w:tcW w:w="9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5 наставних дана</w:t>
            </w:r>
          </w:p>
        </w:tc>
        <w:tc>
          <w:tcPr>
            <w:tcW w:w="9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5 наставних дана</w:t>
            </w:r>
          </w:p>
        </w:tc>
      </w:tr>
      <w:tr w:rsidR="006F5FE4" w:rsidRPr="006F5FE4" w:rsidTr="00B01893"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Језик другог народа или националне мањине са елементима 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lastRenderedPageBreak/>
              <w:t>националне културе</w:t>
            </w:r>
          </w:p>
        </w:tc>
        <w:tc>
          <w:tcPr>
            <w:tcW w:w="323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lastRenderedPageBreak/>
              <w:t>2 часа недељно</w:t>
            </w:r>
          </w:p>
        </w:tc>
      </w:tr>
      <w:tr w:rsidR="006F5FE4" w:rsidRPr="006F5FE4" w:rsidTr="00B01893"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lastRenderedPageBreak/>
              <w:t>Трећи страни језик</w:t>
            </w:r>
          </w:p>
        </w:tc>
        <w:tc>
          <w:tcPr>
            <w:tcW w:w="323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 часа недељно</w:t>
            </w:r>
          </w:p>
        </w:tc>
      </w:tr>
      <w:tr w:rsidR="006F5FE4" w:rsidRPr="006F5FE4" w:rsidTr="00B01893"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Други предмети*</w:t>
            </w:r>
          </w:p>
        </w:tc>
        <w:tc>
          <w:tcPr>
            <w:tcW w:w="323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1-2 часа недељно</w:t>
            </w:r>
          </w:p>
        </w:tc>
      </w:tr>
      <w:tr w:rsidR="006F5FE4" w:rsidRPr="006F5FE4" w:rsidTr="00B01893"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Стваралачке и слободне активности ученика (хор, секција и друго)</w:t>
            </w:r>
          </w:p>
        </w:tc>
        <w:tc>
          <w:tcPr>
            <w:tcW w:w="323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30-60 часова годишње</w:t>
            </w:r>
          </w:p>
        </w:tc>
      </w:tr>
      <w:tr w:rsidR="006F5FE4" w:rsidRPr="006F5FE4" w:rsidTr="00B01893"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Друштвене активности (ученички парламент, ученичке задруге)</w:t>
            </w:r>
          </w:p>
        </w:tc>
        <w:tc>
          <w:tcPr>
            <w:tcW w:w="323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15-30 часова годишње</w:t>
            </w:r>
          </w:p>
        </w:tc>
      </w:tr>
      <w:tr w:rsidR="006F5FE4" w:rsidRPr="006F5FE4" w:rsidTr="00B01893"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Културна и јавна делатност школе</w:t>
            </w:r>
          </w:p>
        </w:tc>
        <w:tc>
          <w:tcPr>
            <w:tcW w:w="323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 радна дана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* Поред наведених предмета, школа може да организује, у складу са опредељењима ученика, факултативну наставу из предмета који су утврђени наставним плановима других образовних профила истог или другог подручја рада, наставним плановима гимназије или по про</w:t>
      </w:r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Остваривање школског програма по недељама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3"/>
        <w:gridCol w:w="1587"/>
        <w:gridCol w:w="1633"/>
        <w:gridCol w:w="1679"/>
        <w:gridCol w:w="1698"/>
      </w:tblGrid>
      <w:tr w:rsidR="00B01893" w:rsidRPr="006F5FE4" w:rsidTr="00B01893"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IV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</w:tr>
      <w:tr w:rsidR="00B01893" w:rsidRPr="006F5FE4" w:rsidTr="00B01893"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Разредно часовна настава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37</w:t>
            </w:r>
          </w:p>
        </w:tc>
        <w:tc>
          <w:tcPr>
            <w:tcW w:w="7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37</w:t>
            </w:r>
          </w:p>
        </w:tc>
        <w:tc>
          <w:tcPr>
            <w:tcW w:w="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37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29</w:t>
            </w:r>
          </w:p>
        </w:tc>
      </w:tr>
      <w:tr w:rsidR="00B01893" w:rsidRPr="006F5FE4" w:rsidTr="00B01893"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Менторски рад (настава у блоку, пракса)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5</w:t>
            </w:r>
          </w:p>
        </w:tc>
      </w:tr>
      <w:tr w:rsidR="00B01893" w:rsidRPr="006F5FE4" w:rsidTr="00B01893"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Обавезне ваннаставне активности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B01893" w:rsidRPr="006F5FE4" w:rsidTr="00B01893"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Матурски испит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</w:t>
            </w:r>
          </w:p>
        </w:tc>
      </w:tr>
      <w:tr w:rsidR="00B01893" w:rsidRPr="006F5FE4" w:rsidTr="00B01893"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Укупно радних недеља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7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</w:tr>
    </w:tbl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Подела одељења у групе за реализацију у школском систему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2"/>
        <w:gridCol w:w="3034"/>
        <w:gridCol w:w="1115"/>
        <w:gridCol w:w="2039"/>
        <w:gridCol w:w="1657"/>
        <w:gridCol w:w="1903"/>
      </w:tblGrid>
      <w:tr w:rsidR="00B01893" w:rsidRPr="006F5FE4" w:rsidTr="00B01893">
        <w:tc>
          <w:tcPr>
            <w:tcW w:w="56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разред</w:t>
            </w:r>
          </w:p>
        </w:tc>
        <w:tc>
          <w:tcPr>
            <w:tcW w:w="137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предмет/модул</w:t>
            </w:r>
          </w:p>
        </w:tc>
        <w:tc>
          <w:tcPr>
            <w:tcW w:w="218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годишњи фонд часова</w:t>
            </w:r>
          </w:p>
        </w:tc>
        <w:tc>
          <w:tcPr>
            <w:tcW w:w="86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број ученика у групи -до</w:t>
            </w:r>
          </w:p>
        </w:tc>
      </w:tr>
      <w:tr w:rsidR="00B01893" w:rsidRPr="006F5FE4" w:rsidTr="00B01893">
        <w:tc>
          <w:tcPr>
            <w:tcW w:w="56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7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вежбе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практична настава</w:t>
            </w:r>
          </w:p>
        </w:tc>
        <w:tc>
          <w:tcPr>
            <w:tcW w:w="7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настава у блоку</w:t>
            </w:r>
          </w:p>
        </w:tc>
        <w:tc>
          <w:tcPr>
            <w:tcW w:w="86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B01893" w:rsidRPr="006F5FE4" w:rsidTr="00B01893"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13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Рачунарство и информатика</w:t>
            </w:r>
          </w:p>
        </w:tc>
        <w:tc>
          <w:tcPr>
            <w:tcW w:w="5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74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8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14</w:t>
            </w:r>
          </w:p>
        </w:tc>
      </w:tr>
    </w:tbl>
    <w:p w:rsidR="00B01893" w:rsidRDefault="00B01893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sectPr w:rsidR="00B01893" w:rsidSect="00D92DD8">
          <w:pgSz w:w="12480" w:h="15690"/>
          <w:pgMar w:top="426" w:right="780" w:bottom="280" w:left="760" w:header="720" w:footer="341" w:gutter="0"/>
          <w:cols w:space="720"/>
          <w:docGrid w:linePitch="245"/>
        </w:sectPr>
      </w:pPr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DA3DED">
        <w:rPr>
          <w:rFonts w:ascii="Arial" w:eastAsia="Times New Roman" w:hAnsi="Arial" w:cs="Arial"/>
          <w:color w:val="000000"/>
          <w:sz w:val="22"/>
          <w:szCs w:val="22"/>
          <w:lang w:val="en-US"/>
        </w:rPr>
        <w:drawing>
          <wp:inline distT="0" distB="0" distL="0" distR="0" wp14:anchorId="36A6C2E7" wp14:editId="368FE612">
            <wp:extent cx="8532000" cy="6480000"/>
            <wp:effectExtent l="0" t="0" r="2540" b="0"/>
            <wp:docPr id="10" name="Picture 10" descr="https://slgl.pravno-informacioni-sistem.rs/api/LawAdActAttachment/slike/1025698/Masinstvo-opsti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lgl.pravno-informacioni-sistem.rs/api/LawAdActAttachment/slike/1025698/Masinstvo-opsti_Page_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893" w:rsidRDefault="00B01893" w:rsidP="00DA3DED">
      <w:pPr>
        <w:contextualSpacing w:val="0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sectPr w:rsidR="00B01893" w:rsidSect="00B01893">
          <w:pgSz w:w="15690" w:h="12480" w:orient="landscape"/>
          <w:pgMar w:top="782" w:right="278" w:bottom="760" w:left="425" w:header="720" w:footer="340" w:gutter="0"/>
          <w:cols w:space="720"/>
          <w:docGrid w:linePitch="245"/>
        </w:sect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8"/>
        <w:gridCol w:w="8604"/>
        <w:gridCol w:w="337"/>
        <w:gridCol w:w="508"/>
        <w:gridCol w:w="673"/>
      </w:tblGrid>
      <w:tr w:rsidR="006F5FE4" w:rsidRPr="006F5FE4" w:rsidTr="00431DF9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Б. Листа изборних програма према програму образовног профила</w:t>
            </w:r>
          </w:p>
        </w:tc>
      </w:tr>
      <w:tr w:rsidR="006F5FE4" w:rsidRPr="006F5FE4" w:rsidTr="00431DF9">
        <w:tc>
          <w:tcPr>
            <w:tcW w:w="39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Рб</w:t>
            </w:r>
          </w:p>
        </w:tc>
        <w:tc>
          <w:tcPr>
            <w:tcW w:w="391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Листа изборних програма</w:t>
            </w:r>
          </w:p>
        </w:tc>
        <w:tc>
          <w:tcPr>
            <w:tcW w:w="69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РАЗРЕД</w:t>
            </w:r>
          </w:p>
        </w:tc>
      </w:tr>
      <w:tr w:rsidR="00431DF9" w:rsidRPr="006F5FE4" w:rsidTr="00431DF9">
        <w:tc>
          <w:tcPr>
            <w:tcW w:w="39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91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III</w:t>
            </w:r>
          </w:p>
        </w:tc>
      </w:tr>
      <w:tr w:rsidR="006F5FE4" w:rsidRPr="006F5FE4" w:rsidTr="00431DF9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Општеобразовни програми</w:t>
            </w:r>
          </w:p>
        </w:tc>
      </w:tr>
      <w:tr w:rsidR="00431DF9" w:rsidRPr="006F5FE4" w:rsidTr="00431DF9">
        <w:tc>
          <w:tcPr>
            <w:tcW w:w="3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1.</w:t>
            </w:r>
          </w:p>
        </w:tc>
        <w:tc>
          <w:tcPr>
            <w:tcW w:w="39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Страни језик II*</w:t>
            </w:r>
          </w:p>
        </w:tc>
        <w:tc>
          <w:tcPr>
            <w:tcW w:w="1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431DF9" w:rsidRPr="006F5FE4" w:rsidTr="00431DF9">
        <w:tc>
          <w:tcPr>
            <w:tcW w:w="3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2.</w:t>
            </w:r>
          </w:p>
        </w:tc>
        <w:tc>
          <w:tcPr>
            <w:tcW w:w="39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Изабрани спорт**</w:t>
            </w:r>
          </w:p>
        </w:tc>
        <w:tc>
          <w:tcPr>
            <w:tcW w:w="1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431DF9" w:rsidRPr="006F5FE4" w:rsidTr="00431DF9">
        <w:tc>
          <w:tcPr>
            <w:tcW w:w="3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3.</w:t>
            </w:r>
          </w:p>
        </w:tc>
        <w:tc>
          <w:tcPr>
            <w:tcW w:w="39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Историја (одабране теме)**</w:t>
            </w:r>
          </w:p>
        </w:tc>
        <w:tc>
          <w:tcPr>
            <w:tcW w:w="1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431DF9" w:rsidRPr="006F5FE4" w:rsidTr="00431DF9">
        <w:tc>
          <w:tcPr>
            <w:tcW w:w="3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4.</w:t>
            </w:r>
          </w:p>
        </w:tc>
        <w:tc>
          <w:tcPr>
            <w:tcW w:w="39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Изабрана поглавља математике</w:t>
            </w:r>
          </w:p>
        </w:tc>
        <w:tc>
          <w:tcPr>
            <w:tcW w:w="1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431DF9" w:rsidRPr="006F5FE4" w:rsidTr="00431DF9">
        <w:tc>
          <w:tcPr>
            <w:tcW w:w="3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5.</w:t>
            </w:r>
          </w:p>
        </w:tc>
        <w:tc>
          <w:tcPr>
            <w:tcW w:w="39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Индустријска географија**</w:t>
            </w:r>
          </w:p>
        </w:tc>
        <w:tc>
          <w:tcPr>
            <w:tcW w:w="1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431DF9" w:rsidRPr="006F5FE4" w:rsidTr="00431DF9">
        <w:tc>
          <w:tcPr>
            <w:tcW w:w="3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6.</w:t>
            </w:r>
          </w:p>
        </w:tc>
        <w:tc>
          <w:tcPr>
            <w:tcW w:w="39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Ликовна култура**</w:t>
            </w:r>
          </w:p>
        </w:tc>
        <w:tc>
          <w:tcPr>
            <w:tcW w:w="1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431DF9" w:rsidRPr="006F5FE4" w:rsidTr="00431DF9">
        <w:tc>
          <w:tcPr>
            <w:tcW w:w="3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7.</w:t>
            </w:r>
          </w:p>
        </w:tc>
        <w:tc>
          <w:tcPr>
            <w:tcW w:w="39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Музичка култура**</w:t>
            </w:r>
          </w:p>
        </w:tc>
        <w:tc>
          <w:tcPr>
            <w:tcW w:w="1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431DF9" w:rsidRPr="006F5FE4" w:rsidTr="00431DF9">
        <w:tc>
          <w:tcPr>
            <w:tcW w:w="3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9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Биологија</w:t>
            </w:r>
          </w:p>
        </w:tc>
        <w:tc>
          <w:tcPr>
            <w:tcW w:w="1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Напомена: * Страни језик II ученик може изабрати само у другом разреду и изучавати га једну или две године</w:t>
      </w:r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** Ученик изборни програм бира једном у току школовања</w:t>
      </w:r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Облици образовно-васпитног рада којима се остварују обавезни прeдмети, изборни програми и активности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1"/>
        <w:gridCol w:w="1584"/>
        <w:gridCol w:w="1630"/>
        <w:gridCol w:w="1679"/>
        <w:gridCol w:w="1536"/>
      </w:tblGrid>
      <w:tr w:rsidR="00431DF9" w:rsidRPr="006F5FE4" w:rsidTr="00431DF9">
        <w:tc>
          <w:tcPr>
            <w:tcW w:w="20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ОБЛИК ОБРАЗОВНО-ВАСПИТНОГ РАДА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УКУПНО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</w:tr>
      <w:tr w:rsidR="00431DF9" w:rsidRPr="006F5FE4" w:rsidTr="00431DF9">
        <w:tc>
          <w:tcPr>
            <w:tcW w:w="20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Час одељењског старешине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70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70</w:t>
            </w:r>
          </w:p>
        </w:tc>
        <w:tc>
          <w:tcPr>
            <w:tcW w:w="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62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202</w:t>
            </w:r>
          </w:p>
        </w:tc>
      </w:tr>
      <w:tr w:rsidR="00431DF9" w:rsidRPr="006F5FE4" w:rsidTr="00431DF9">
        <w:tc>
          <w:tcPr>
            <w:tcW w:w="20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Додатни рад*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90</w:t>
            </w:r>
          </w:p>
        </w:tc>
      </w:tr>
      <w:tr w:rsidR="00431DF9" w:rsidRPr="006F5FE4" w:rsidTr="00431DF9">
        <w:tc>
          <w:tcPr>
            <w:tcW w:w="20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Допунски рад*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90</w:t>
            </w:r>
          </w:p>
        </w:tc>
      </w:tr>
      <w:tr w:rsidR="00431DF9" w:rsidRPr="006F5FE4" w:rsidTr="00431DF9">
        <w:tc>
          <w:tcPr>
            <w:tcW w:w="20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Припремни рад*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90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* Ако се укаже потреба за овим облицима рада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19"/>
        <w:gridCol w:w="1549"/>
        <w:gridCol w:w="1575"/>
        <w:gridCol w:w="2257"/>
      </w:tblGrid>
      <w:tr w:rsidR="00431DF9" w:rsidRPr="006F5FE4" w:rsidTr="00431DF9">
        <w:tc>
          <w:tcPr>
            <w:tcW w:w="2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ОСТАЛИ ОБЛИЦИ ОБРАЗОВНО-ВАСПИТНОГ РАДА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</w:p>
        </w:tc>
        <w:tc>
          <w:tcPr>
            <w:tcW w:w="7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</w:p>
        </w:tc>
        <w:tc>
          <w:tcPr>
            <w:tcW w:w="1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</w:p>
        </w:tc>
      </w:tr>
      <w:tr w:rsidR="00431DF9" w:rsidRPr="006F5FE4" w:rsidTr="00431DF9">
        <w:tc>
          <w:tcPr>
            <w:tcW w:w="2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Екскурзија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 дана</w:t>
            </w:r>
          </w:p>
        </w:tc>
        <w:tc>
          <w:tcPr>
            <w:tcW w:w="7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5 дана</w:t>
            </w:r>
          </w:p>
        </w:tc>
        <w:tc>
          <w:tcPr>
            <w:tcW w:w="1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дo 5 наставних дана</w:t>
            </w:r>
          </w:p>
        </w:tc>
      </w:tr>
      <w:tr w:rsidR="006F5FE4" w:rsidRPr="006F5FE4" w:rsidTr="00431DF9">
        <w:tc>
          <w:tcPr>
            <w:tcW w:w="2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Језик другог народа или националне мањине са елементима националне културе</w:t>
            </w:r>
          </w:p>
        </w:tc>
        <w:tc>
          <w:tcPr>
            <w:tcW w:w="2446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 часа недељно</w:t>
            </w:r>
          </w:p>
        </w:tc>
      </w:tr>
      <w:tr w:rsidR="006F5FE4" w:rsidRPr="006F5FE4" w:rsidTr="00431DF9">
        <w:tc>
          <w:tcPr>
            <w:tcW w:w="2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Трећи страни језик</w:t>
            </w:r>
          </w:p>
        </w:tc>
        <w:tc>
          <w:tcPr>
            <w:tcW w:w="2446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 часа недељно</w:t>
            </w:r>
          </w:p>
        </w:tc>
      </w:tr>
      <w:tr w:rsidR="006F5FE4" w:rsidRPr="006F5FE4" w:rsidTr="00431DF9">
        <w:tc>
          <w:tcPr>
            <w:tcW w:w="2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Други предмети*</w:t>
            </w:r>
          </w:p>
        </w:tc>
        <w:tc>
          <w:tcPr>
            <w:tcW w:w="2446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1-2 часа недељно</w:t>
            </w:r>
          </w:p>
        </w:tc>
      </w:tr>
      <w:tr w:rsidR="006F5FE4" w:rsidRPr="006F5FE4" w:rsidTr="00431DF9">
        <w:tc>
          <w:tcPr>
            <w:tcW w:w="2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Стваралачке и слободне активности ученика (хор, секција 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lastRenderedPageBreak/>
              <w:t>и друго)</w:t>
            </w:r>
          </w:p>
        </w:tc>
        <w:tc>
          <w:tcPr>
            <w:tcW w:w="2446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lastRenderedPageBreak/>
              <w:t>30-60 часова годишње</w:t>
            </w:r>
          </w:p>
        </w:tc>
      </w:tr>
      <w:tr w:rsidR="006F5FE4" w:rsidRPr="006F5FE4" w:rsidTr="00431DF9">
        <w:tc>
          <w:tcPr>
            <w:tcW w:w="2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lastRenderedPageBreak/>
              <w:t>Друштвене активности (ученички парламент, ученичке задруге)</w:t>
            </w:r>
          </w:p>
        </w:tc>
        <w:tc>
          <w:tcPr>
            <w:tcW w:w="2446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15-30 часова годишње</w:t>
            </w:r>
          </w:p>
        </w:tc>
      </w:tr>
      <w:tr w:rsidR="006F5FE4" w:rsidRPr="006F5FE4" w:rsidTr="00431DF9">
        <w:tc>
          <w:tcPr>
            <w:tcW w:w="2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Културна и јавна делатност школе</w:t>
            </w:r>
          </w:p>
        </w:tc>
        <w:tc>
          <w:tcPr>
            <w:tcW w:w="2446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 радна дана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* Поред наведених предмета, школа може да организује, у складу са опредељењима ученика, наставу из предмета који су утврђени наставним плановима других образовних профила истог или другог подручја рада, наставним плановима гимназије.</w:t>
      </w:r>
      <w:proofErr w:type="gramEnd"/>
    </w:p>
    <w:p w:rsidR="006F5FE4" w:rsidRPr="006F5FE4" w:rsidRDefault="006F5FE4" w:rsidP="00DA3DED">
      <w:pPr>
        <w:spacing w:before="33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ru-RU"/>
        </w:rPr>
        <w:t>Остваривање школског програма по недељама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7"/>
        <w:gridCol w:w="1648"/>
        <w:gridCol w:w="1725"/>
        <w:gridCol w:w="1800"/>
      </w:tblGrid>
      <w:tr w:rsidR="00431DF9" w:rsidRPr="006F5FE4" w:rsidTr="00431DF9">
        <w:tc>
          <w:tcPr>
            <w:tcW w:w="2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</w:p>
        </w:tc>
        <w:tc>
          <w:tcPr>
            <w:tcW w:w="7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</w:p>
        </w:tc>
        <w:tc>
          <w:tcPr>
            <w:tcW w:w="8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</w:p>
        </w:tc>
      </w:tr>
      <w:tr w:rsidR="00431DF9" w:rsidRPr="006F5FE4" w:rsidTr="00431DF9">
        <w:tc>
          <w:tcPr>
            <w:tcW w:w="2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Разредно часовна настава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35</w:t>
            </w:r>
          </w:p>
        </w:tc>
        <w:tc>
          <w:tcPr>
            <w:tcW w:w="7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35</w:t>
            </w:r>
          </w:p>
        </w:tc>
        <w:tc>
          <w:tcPr>
            <w:tcW w:w="8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31</w:t>
            </w:r>
          </w:p>
        </w:tc>
      </w:tr>
      <w:tr w:rsidR="00431DF9" w:rsidRPr="006F5FE4" w:rsidTr="00431DF9">
        <w:tc>
          <w:tcPr>
            <w:tcW w:w="2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Менторски рад (настава у блоку, пракса)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8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</w:t>
            </w:r>
          </w:p>
        </w:tc>
      </w:tr>
      <w:tr w:rsidR="00431DF9" w:rsidRPr="006F5FE4" w:rsidTr="00431DF9">
        <w:tc>
          <w:tcPr>
            <w:tcW w:w="2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Обавезне ваннаставне активности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8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431DF9" w:rsidRPr="006F5FE4" w:rsidTr="00431DF9">
        <w:tc>
          <w:tcPr>
            <w:tcW w:w="2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Завршни испит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7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8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</w:t>
            </w:r>
          </w:p>
        </w:tc>
      </w:tr>
      <w:tr w:rsidR="00431DF9" w:rsidRPr="006F5FE4" w:rsidTr="00431DF9">
        <w:tc>
          <w:tcPr>
            <w:tcW w:w="26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Укупно радних недеља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7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8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</w:tr>
    </w:tbl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Подела одељења у групе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2"/>
        <w:gridCol w:w="3025"/>
        <w:gridCol w:w="1115"/>
        <w:gridCol w:w="2033"/>
        <w:gridCol w:w="1652"/>
        <w:gridCol w:w="1923"/>
      </w:tblGrid>
      <w:tr w:rsidR="00431DF9" w:rsidRPr="006F5FE4" w:rsidTr="00431DF9">
        <w:tc>
          <w:tcPr>
            <w:tcW w:w="56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разред</w:t>
            </w:r>
          </w:p>
        </w:tc>
        <w:tc>
          <w:tcPr>
            <w:tcW w:w="137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предмет/модул</w:t>
            </w:r>
          </w:p>
        </w:tc>
        <w:tc>
          <w:tcPr>
            <w:tcW w:w="218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годишњи фонд часова</w:t>
            </w:r>
          </w:p>
        </w:tc>
        <w:tc>
          <w:tcPr>
            <w:tcW w:w="87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број ученика у групи – до</w:t>
            </w:r>
          </w:p>
        </w:tc>
      </w:tr>
      <w:tr w:rsidR="00431DF9" w:rsidRPr="006F5FE4" w:rsidTr="00431DF9">
        <w:tc>
          <w:tcPr>
            <w:tcW w:w="56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вежбе</w:t>
            </w:r>
          </w:p>
        </w:tc>
        <w:tc>
          <w:tcPr>
            <w:tcW w:w="9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практична настава</w:t>
            </w:r>
          </w:p>
        </w:tc>
        <w:tc>
          <w:tcPr>
            <w:tcW w:w="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настава у блоку</w:t>
            </w:r>
          </w:p>
        </w:tc>
        <w:tc>
          <w:tcPr>
            <w:tcW w:w="87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431DF9" w:rsidRPr="006F5FE4" w:rsidTr="00431DF9"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1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Рачунарство и информатика</w:t>
            </w:r>
          </w:p>
        </w:tc>
        <w:tc>
          <w:tcPr>
            <w:tcW w:w="5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70</w:t>
            </w:r>
          </w:p>
        </w:tc>
        <w:tc>
          <w:tcPr>
            <w:tcW w:w="9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8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15</w:t>
            </w:r>
          </w:p>
        </w:tc>
      </w:tr>
    </w:tbl>
    <w:p w:rsidR="00431DF9" w:rsidRDefault="00431DF9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sectPr w:rsidR="00431DF9" w:rsidSect="00D92DD8">
          <w:pgSz w:w="12480" w:h="15690"/>
          <w:pgMar w:top="426" w:right="780" w:bottom="280" w:left="760" w:header="720" w:footer="341" w:gutter="0"/>
          <w:cols w:space="720"/>
          <w:docGrid w:linePitch="245"/>
        </w:sectPr>
      </w:pPr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DA3DED">
        <w:rPr>
          <w:rFonts w:ascii="Arial" w:eastAsia="Times New Roman" w:hAnsi="Arial" w:cs="Arial"/>
          <w:color w:val="000000"/>
          <w:sz w:val="22"/>
          <w:szCs w:val="22"/>
          <w:lang w:val="en-US"/>
        </w:rPr>
        <w:drawing>
          <wp:inline distT="0" distB="0" distL="0" distR="0" wp14:anchorId="03515ACA" wp14:editId="63149C19">
            <wp:extent cx="8532000" cy="6480000"/>
            <wp:effectExtent l="0" t="0" r="2540" b="0"/>
            <wp:docPr id="9" name="Picture 9" descr="https://slgl.pravno-informacioni-sistem.rs/api/LawAdActAttachment/slike/1025698/Masinstvo-opsti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lgl.pravno-informacioni-sistem.rs/api/LawAdActAttachment/slike/1025698/Masinstvo-opsti_Page_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F9" w:rsidRDefault="00431DF9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sectPr w:rsidR="00431DF9" w:rsidSect="00431DF9">
          <w:pgSz w:w="15690" w:h="12480" w:orient="landscape"/>
          <w:pgMar w:top="782" w:right="278" w:bottom="760" w:left="425" w:header="720" w:footer="340" w:gutter="0"/>
          <w:cols w:space="720"/>
          <w:docGrid w:linePitch="245"/>
        </w:sectPr>
      </w:pPr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А: Листа изборних програма према програму образовног профила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"/>
        <w:gridCol w:w="7863"/>
        <w:gridCol w:w="328"/>
        <w:gridCol w:w="495"/>
        <w:gridCol w:w="658"/>
        <w:gridCol w:w="722"/>
      </w:tblGrid>
      <w:tr w:rsidR="006F5FE4" w:rsidRPr="006F5FE4" w:rsidTr="00EB169F">
        <w:tc>
          <w:tcPr>
            <w:tcW w:w="42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Рб.</w:t>
            </w:r>
          </w:p>
        </w:tc>
        <w:tc>
          <w:tcPr>
            <w:tcW w:w="357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Листа изборних програма</w:t>
            </w:r>
          </w:p>
        </w:tc>
        <w:tc>
          <w:tcPr>
            <w:tcW w:w="100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РАЗРЕД</w:t>
            </w:r>
          </w:p>
        </w:tc>
      </w:tr>
      <w:tr w:rsidR="00EB169F" w:rsidRPr="006F5FE4" w:rsidTr="00EB169F">
        <w:tc>
          <w:tcPr>
            <w:tcW w:w="42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57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</w:t>
            </w: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III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IV</w:t>
            </w:r>
          </w:p>
        </w:tc>
      </w:tr>
      <w:tr w:rsidR="00EB169F" w:rsidRPr="006F5FE4" w:rsidTr="00EB169F"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1.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Изабрана поглавља математике</w:t>
            </w: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2.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Историја (одабране теме)*</w:t>
            </w: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3.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Психологија</w:t>
            </w: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EB169F" w:rsidRPr="006F5FE4" w:rsidTr="00EB169F"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4.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Физика</w:t>
            </w: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EB169F" w:rsidRPr="006F5FE4" w:rsidTr="00EB169F"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5.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Биологија (одабране теме)*</w:t>
            </w: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6.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Географија*</w:t>
            </w: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7.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Музичка култура</w:t>
            </w: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EB169F" w:rsidRPr="006F5FE4" w:rsidTr="00EB169F"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8.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Логика са етиком*</w:t>
            </w: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* Ученик бира програм једном у току школовања</w:t>
      </w:r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Облици образовно-васпитног рада којима се остварују обавезни прeдмети, изборни програми и активности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36"/>
        <w:gridCol w:w="1563"/>
        <w:gridCol w:w="1577"/>
        <w:gridCol w:w="1591"/>
        <w:gridCol w:w="1597"/>
        <w:gridCol w:w="1536"/>
      </w:tblGrid>
      <w:tr w:rsidR="00EB169F" w:rsidRPr="006F5FE4" w:rsidTr="00EB169F">
        <w:tc>
          <w:tcPr>
            <w:tcW w:w="1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ОБЛИК ОБРАЗОВНО-ВАСПИТНОГ РАДА</w:t>
            </w:r>
          </w:p>
        </w:tc>
        <w:tc>
          <w:tcPr>
            <w:tcW w:w="7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  <w:r w:rsidRPr="006F5FE4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br/>
            </w: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часова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  <w:r w:rsidRPr="006F5FE4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br/>
            </w: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часова</w:t>
            </w:r>
          </w:p>
        </w:tc>
        <w:tc>
          <w:tcPr>
            <w:tcW w:w="7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  <w:r w:rsidRPr="006F5FE4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br/>
            </w: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часова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IV РАЗРЕД</w:t>
            </w:r>
            <w:r w:rsidRPr="006F5FE4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br/>
            </w: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часова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УКУПНО</w:t>
            </w:r>
            <w:r w:rsidRPr="006F5FE4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br/>
            </w: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часова</w:t>
            </w:r>
          </w:p>
        </w:tc>
      </w:tr>
      <w:tr w:rsidR="00EB169F" w:rsidRPr="006F5FE4" w:rsidTr="00EB169F">
        <w:tc>
          <w:tcPr>
            <w:tcW w:w="1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Час одељенског старешине</w:t>
            </w:r>
          </w:p>
        </w:tc>
        <w:tc>
          <w:tcPr>
            <w:tcW w:w="7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70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70</w:t>
            </w:r>
          </w:p>
        </w:tc>
        <w:tc>
          <w:tcPr>
            <w:tcW w:w="7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70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64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274</w:t>
            </w:r>
          </w:p>
        </w:tc>
      </w:tr>
      <w:tr w:rsidR="00EB169F" w:rsidRPr="006F5FE4" w:rsidTr="00EB169F">
        <w:tc>
          <w:tcPr>
            <w:tcW w:w="1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Додатни рад *</w:t>
            </w:r>
          </w:p>
        </w:tc>
        <w:tc>
          <w:tcPr>
            <w:tcW w:w="7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120</w:t>
            </w:r>
          </w:p>
        </w:tc>
      </w:tr>
      <w:tr w:rsidR="00EB169F" w:rsidRPr="006F5FE4" w:rsidTr="00EB169F">
        <w:tc>
          <w:tcPr>
            <w:tcW w:w="1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Допунски рад *</w:t>
            </w:r>
          </w:p>
        </w:tc>
        <w:tc>
          <w:tcPr>
            <w:tcW w:w="7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120</w:t>
            </w:r>
          </w:p>
        </w:tc>
      </w:tr>
      <w:tr w:rsidR="00EB169F" w:rsidRPr="006F5FE4" w:rsidTr="00EB169F">
        <w:tc>
          <w:tcPr>
            <w:tcW w:w="1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Припремни рад *</w:t>
            </w:r>
          </w:p>
        </w:tc>
        <w:tc>
          <w:tcPr>
            <w:tcW w:w="7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120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* Ако се укаже потреба за овим облицима рада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8"/>
        <w:gridCol w:w="1558"/>
        <w:gridCol w:w="1571"/>
        <w:gridCol w:w="1998"/>
        <w:gridCol w:w="1995"/>
      </w:tblGrid>
      <w:tr w:rsidR="00EB169F" w:rsidRPr="006F5FE4" w:rsidTr="00EB169F"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ОСТАЛИ ОБЛИЦИ ОБРАЗОВНО-ВАСПИТНОГ РАДА</w:t>
            </w:r>
          </w:p>
        </w:tc>
        <w:tc>
          <w:tcPr>
            <w:tcW w:w="7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</w:p>
        </w:tc>
        <w:tc>
          <w:tcPr>
            <w:tcW w:w="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</w:p>
        </w:tc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</w:p>
        </w:tc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IV РАЗРЕД</w:t>
            </w:r>
          </w:p>
        </w:tc>
      </w:tr>
      <w:tr w:rsidR="00EB169F" w:rsidRPr="006F5FE4" w:rsidTr="00EB169F"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Екскурзија</w:t>
            </w:r>
          </w:p>
        </w:tc>
        <w:tc>
          <w:tcPr>
            <w:tcW w:w="7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 дана</w:t>
            </w:r>
          </w:p>
        </w:tc>
        <w:tc>
          <w:tcPr>
            <w:tcW w:w="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5 дана</w:t>
            </w:r>
          </w:p>
        </w:tc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5 наставних дана</w:t>
            </w:r>
          </w:p>
        </w:tc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5 наставних дана</w:t>
            </w:r>
          </w:p>
        </w:tc>
      </w:tr>
      <w:tr w:rsidR="006F5FE4" w:rsidRPr="006F5FE4" w:rsidTr="00EB169F"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Језик другог народа или националне мањине са елементима националне културе</w:t>
            </w:r>
          </w:p>
        </w:tc>
        <w:tc>
          <w:tcPr>
            <w:tcW w:w="3237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 часа недељно</w:t>
            </w:r>
          </w:p>
        </w:tc>
      </w:tr>
      <w:tr w:rsidR="006F5FE4" w:rsidRPr="006F5FE4" w:rsidTr="00EB169F"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Трећи страни језик</w:t>
            </w:r>
          </w:p>
        </w:tc>
        <w:tc>
          <w:tcPr>
            <w:tcW w:w="3237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 часа недељно</w:t>
            </w:r>
          </w:p>
        </w:tc>
      </w:tr>
      <w:tr w:rsidR="006F5FE4" w:rsidRPr="006F5FE4" w:rsidTr="00EB169F"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Други предмети *</w:t>
            </w:r>
          </w:p>
        </w:tc>
        <w:tc>
          <w:tcPr>
            <w:tcW w:w="3237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1 - 2 часа недељно</w:t>
            </w:r>
          </w:p>
        </w:tc>
      </w:tr>
      <w:tr w:rsidR="006F5FE4" w:rsidRPr="006F5FE4" w:rsidTr="00EB169F"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Стваралачке и слободне активности 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lastRenderedPageBreak/>
              <w:t>ученика (хор, секције и друго)</w:t>
            </w:r>
          </w:p>
        </w:tc>
        <w:tc>
          <w:tcPr>
            <w:tcW w:w="3237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lastRenderedPageBreak/>
              <w:t>30 - 60 часова годишње</w:t>
            </w:r>
          </w:p>
        </w:tc>
      </w:tr>
      <w:tr w:rsidR="006F5FE4" w:rsidRPr="006F5FE4" w:rsidTr="00EB169F"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lastRenderedPageBreak/>
              <w:t>Друштвене активности – ученички парламент, ученичке задруге</w:t>
            </w:r>
          </w:p>
        </w:tc>
        <w:tc>
          <w:tcPr>
            <w:tcW w:w="3237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15 - 30 часова годишње</w:t>
            </w:r>
          </w:p>
        </w:tc>
      </w:tr>
      <w:tr w:rsidR="006F5FE4" w:rsidRPr="006F5FE4" w:rsidTr="00EB169F"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Културна и јавна делатност школе</w:t>
            </w:r>
          </w:p>
        </w:tc>
        <w:tc>
          <w:tcPr>
            <w:tcW w:w="3237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 радна дана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* Поред наведених предмета школа може да организује, у складу са опредељењима ученика, наставу из предмета који су утврђени наставним планом других образовних профила истог или другог подручја рада, као и у наставним плановима гимназије, или по програмима који су претходно донети.</w:t>
      </w:r>
      <w:proofErr w:type="gramEnd"/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Остваривање школског програма по недељама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82"/>
        <w:gridCol w:w="1619"/>
        <w:gridCol w:w="1665"/>
        <w:gridCol w:w="1709"/>
        <w:gridCol w:w="1725"/>
      </w:tblGrid>
      <w:tr w:rsidR="00EB169F" w:rsidRPr="006F5FE4" w:rsidTr="00EB169F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IV РАЗРЕД</w:t>
            </w:r>
          </w:p>
        </w:tc>
      </w:tr>
      <w:tr w:rsidR="00EB169F" w:rsidRPr="006F5FE4" w:rsidTr="00EB169F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Разредно часовна настава</w:t>
            </w:r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35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35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35</w:t>
            </w: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32</w:t>
            </w:r>
          </w:p>
        </w:tc>
      </w:tr>
      <w:tr w:rsidR="00EB169F" w:rsidRPr="006F5FE4" w:rsidTr="00EB169F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Менторски рад (блок практичне наставе)</w:t>
            </w:r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Обавезне ваннаставне активности</w:t>
            </w:r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Матурски испит</w:t>
            </w:r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</w:t>
            </w:r>
          </w:p>
        </w:tc>
      </w:tr>
      <w:tr w:rsidR="00EB169F" w:rsidRPr="006F5FE4" w:rsidTr="00EB169F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Укупно радних недеља</w:t>
            </w:r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</w:tr>
    </w:tbl>
    <w:p w:rsidR="00EB169F" w:rsidRDefault="00EB169F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sectPr w:rsidR="00EB169F" w:rsidSect="00D92DD8">
          <w:pgSz w:w="12480" w:h="15690"/>
          <w:pgMar w:top="426" w:right="780" w:bottom="280" w:left="760" w:header="720" w:footer="341" w:gutter="0"/>
          <w:cols w:space="720"/>
          <w:docGrid w:linePitch="245"/>
        </w:sectPr>
      </w:pPr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DA3DED">
        <w:rPr>
          <w:rFonts w:ascii="Arial" w:eastAsia="Times New Roman" w:hAnsi="Arial" w:cs="Arial"/>
          <w:color w:val="000000"/>
          <w:sz w:val="22"/>
          <w:szCs w:val="22"/>
          <w:lang w:val="en-US"/>
        </w:rPr>
        <w:drawing>
          <wp:inline distT="0" distB="0" distL="0" distR="0" wp14:anchorId="336601D0" wp14:editId="6B604C12">
            <wp:extent cx="8532000" cy="6480000"/>
            <wp:effectExtent l="0" t="0" r="2540" b="0"/>
            <wp:docPr id="8" name="Picture 8" descr="https://slgl.pravno-informacioni-sistem.rs/api/LawAdActAttachment/slike/1025698/Masinstvo-opsti_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lgl.pravno-informacioni-sistem.rs/api/LawAdActAttachment/slike/1025698/Masinstvo-opsti_Page_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69F" w:rsidRDefault="00EB169F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sectPr w:rsidR="00EB169F" w:rsidSect="00EB169F">
          <w:pgSz w:w="15690" w:h="12480" w:orient="landscape"/>
          <w:pgMar w:top="782" w:right="278" w:bottom="760" w:left="425" w:header="720" w:footer="340" w:gutter="0"/>
          <w:cols w:space="720"/>
          <w:docGrid w:linePitch="245"/>
        </w:sectPr>
      </w:pPr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А: Листа изборних програма према програму образовног профила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"/>
        <w:gridCol w:w="7863"/>
        <w:gridCol w:w="328"/>
        <w:gridCol w:w="495"/>
        <w:gridCol w:w="658"/>
        <w:gridCol w:w="722"/>
      </w:tblGrid>
      <w:tr w:rsidR="006F5FE4" w:rsidRPr="006F5FE4" w:rsidTr="00EB169F">
        <w:tc>
          <w:tcPr>
            <w:tcW w:w="42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Рб.</w:t>
            </w:r>
          </w:p>
        </w:tc>
        <w:tc>
          <w:tcPr>
            <w:tcW w:w="357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Листа изборних програма</w:t>
            </w:r>
          </w:p>
        </w:tc>
        <w:tc>
          <w:tcPr>
            <w:tcW w:w="100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РАЗРЕД</w:t>
            </w:r>
          </w:p>
        </w:tc>
      </w:tr>
      <w:tr w:rsidR="00EB169F" w:rsidRPr="006F5FE4" w:rsidTr="00EB169F">
        <w:tc>
          <w:tcPr>
            <w:tcW w:w="42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57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</w:t>
            </w: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III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IV</w:t>
            </w:r>
          </w:p>
        </w:tc>
      </w:tr>
      <w:tr w:rsidR="00EB169F" w:rsidRPr="006F5FE4" w:rsidTr="00EB169F"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1.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Изабрана поглавља математике</w:t>
            </w: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2.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Историја (одабране теме)*</w:t>
            </w: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3.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Психологија</w:t>
            </w: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EB169F" w:rsidRPr="006F5FE4" w:rsidTr="00EB169F"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4.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Физика</w:t>
            </w: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EB169F" w:rsidRPr="006F5FE4" w:rsidTr="00EB169F"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5.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Биологија (одабране теме)*</w:t>
            </w: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6.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Географија*</w:t>
            </w: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7.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Музичка култура</w:t>
            </w: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EB169F" w:rsidRPr="006F5FE4" w:rsidTr="00EB169F"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8.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Логика са етиком*</w:t>
            </w: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*Ученик бира програм једном у току школовања</w:t>
      </w:r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Облици образовно-васпитног рада којима се остварују обавезни прeдмети, изборни програми и активности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36"/>
        <w:gridCol w:w="1563"/>
        <w:gridCol w:w="1577"/>
        <w:gridCol w:w="1591"/>
        <w:gridCol w:w="1597"/>
        <w:gridCol w:w="1536"/>
      </w:tblGrid>
      <w:tr w:rsidR="00EB169F" w:rsidRPr="006F5FE4" w:rsidTr="00EB169F">
        <w:tc>
          <w:tcPr>
            <w:tcW w:w="1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ОБЛИК ОБРАЗОВНО-ВАСПИТНОГ РАДА</w:t>
            </w:r>
          </w:p>
        </w:tc>
        <w:tc>
          <w:tcPr>
            <w:tcW w:w="7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  <w:r w:rsidRPr="006F5FE4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br/>
            </w: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часова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  <w:r w:rsidRPr="006F5FE4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br/>
            </w: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часова</w:t>
            </w:r>
          </w:p>
        </w:tc>
        <w:tc>
          <w:tcPr>
            <w:tcW w:w="7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  <w:r w:rsidRPr="006F5FE4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br/>
            </w: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часова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IV РАЗРЕД</w:t>
            </w:r>
            <w:r w:rsidRPr="006F5FE4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br/>
            </w: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часова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УКУПНО</w:t>
            </w:r>
            <w:r w:rsidRPr="006F5FE4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br/>
            </w: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часова</w:t>
            </w:r>
          </w:p>
        </w:tc>
      </w:tr>
      <w:tr w:rsidR="00EB169F" w:rsidRPr="006F5FE4" w:rsidTr="00EB169F">
        <w:tc>
          <w:tcPr>
            <w:tcW w:w="1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Час одељенског старешине</w:t>
            </w:r>
          </w:p>
        </w:tc>
        <w:tc>
          <w:tcPr>
            <w:tcW w:w="7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70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70</w:t>
            </w:r>
          </w:p>
        </w:tc>
        <w:tc>
          <w:tcPr>
            <w:tcW w:w="7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70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64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274</w:t>
            </w:r>
          </w:p>
        </w:tc>
      </w:tr>
      <w:tr w:rsidR="00EB169F" w:rsidRPr="006F5FE4" w:rsidTr="00EB169F">
        <w:tc>
          <w:tcPr>
            <w:tcW w:w="1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Додатни рад *</w:t>
            </w:r>
          </w:p>
        </w:tc>
        <w:tc>
          <w:tcPr>
            <w:tcW w:w="7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120</w:t>
            </w:r>
          </w:p>
        </w:tc>
      </w:tr>
      <w:tr w:rsidR="00EB169F" w:rsidRPr="006F5FE4" w:rsidTr="00EB169F">
        <w:tc>
          <w:tcPr>
            <w:tcW w:w="1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Допунски рад *</w:t>
            </w:r>
          </w:p>
        </w:tc>
        <w:tc>
          <w:tcPr>
            <w:tcW w:w="7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120</w:t>
            </w:r>
          </w:p>
        </w:tc>
      </w:tr>
      <w:tr w:rsidR="00EB169F" w:rsidRPr="006F5FE4" w:rsidTr="00EB169F">
        <w:tc>
          <w:tcPr>
            <w:tcW w:w="1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Припремни рад *</w:t>
            </w:r>
          </w:p>
        </w:tc>
        <w:tc>
          <w:tcPr>
            <w:tcW w:w="7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120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* Ако се укаже потреба за овим облицима рада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8"/>
        <w:gridCol w:w="1558"/>
        <w:gridCol w:w="1571"/>
        <w:gridCol w:w="1998"/>
        <w:gridCol w:w="1995"/>
      </w:tblGrid>
      <w:tr w:rsidR="00EB169F" w:rsidRPr="006F5FE4" w:rsidTr="00EB169F"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ОСТАЛИ ОБЛИЦИ ОБРАЗОВНО-ВАСПИТНОГ РАДА</w:t>
            </w:r>
          </w:p>
        </w:tc>
        <w:tc>
          <w:tcPr>
            <w:tcW w:w="7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</w:p>
        </w:tc>
        <w:tc>
          <w:tcPr>
            <w:tcW w:w="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</w:p>
        </w:tc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</w:p>
        </w:tc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IV РАЗРЕД</w:t>
            </w:r>
          </w:p>
        </w:tc>
      </w:tr>
      <w:tr w:rsidR="00EB169F" w:rsidRPr="006F5FE4" w:rsidTr="00EB169F"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Екскурзија</w:t>
            </w:r>
          </w:p>
        </w:tc>
        <w:tc>
          <w:tcPr>
            <w:tcW w:w="7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 дана</w:t>
            </w:r>
          </w:p>
        </w:tc>
        <w:tc>
          <w:tcPr>
            <w:tcW w:w="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5 дана</w:t>
            </w:r>
          </w:p>
        </w:tc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5 наставних дана</w:t>
            </w:r>
          </w:p>
        </w:tc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5 наставних дана</w:t>
            </w:r>
          </w:p>
        </w:tc>
      </w:tr>
      <w:tr w:rsidR="006F5FE4" w:rsidRPr="006F5FE4" w:rsidTr="00EB169F"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Језик другог народа или националне мањине са елементима националне културе</w:t>
            </w:r>
          </w:p>
        </w:tc>
        <w:tc>
          <w:tcPr>
            <w:tcW w:w="3237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 часа недељно</w:t>
            </w:r>
          </w:p>
        </w:tc>
      </w:tr>
      <w:tr w:rsidR="006F5FE4" w:rsidRPr="006F5FE4" w:rsidTr="00EB169F"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Трећи страни језик</w:t>
            </w:r>
          </w:p>
        </w:tc>
        <w:tc>
          <w:tcPr>
            <w:tcW w:w="3237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 часа недељно</w:t>
            </w:r>
          </w:p>
        </w:tc>
      </w:tr>
      <w:tr w:rsidR="006F5FE4" w:rsidRPr="006F5FE4" w:rsidTr="00EB169F"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Други предмети *</w:t>
            </w:r>
          </w:p>
        </w:tc>
        <w:tc>
          <w:tcPr>
            <w:tcW w:w="3237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1 - 2 часа недељно</w:t>
            </w:r>
          </w:p>
        </w:tc>
      </w:tr>
      <w:tr w:rsidR="006F5FE4" w:rsidRPr="006F5FE4" w:rsidTr="00EB169F"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Стваралачке и слободне активности 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lastRenderedPageBreak/>
              <w:t>ученика (хор, секције и друго)</w:t>
            </w:r>
          </w:p>
        </w:tc>
        <w:tc>
          <w:tcPr>
            <w:tcW w:w="3237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lastRenderedPageBreak/>
              <w:t>30 - 60 часова годишње</w:t>
            </w:r>
          </w:p>
        </w:tc>
      </w:tr>
      <w:tr w:rsidR="006F5FE4" w:rsidRPr="006F5FE4" w:rsidTr="00EB169F"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lastRenderedPageBreak/>
              <w:t>Друштвене активности - ученички парламент, ученичке задруге</w:t>
            </w:r>
          </w:p>
        </w:tc>
        <w:tc>
          <w:tcPr>
            <w:tcW w:w="3237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15 - 30 часова годишње</w:t>
            </w:r>
          </w:p>
        </w:tc>
      </w:tr>
      <w:tr w:rsidR="006F5FE4" w:rsidRPr="006F5FE4" w:rsidTr="00EB169F"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Културна и јавна делатност школе</w:t>
            </w:r>
          </w:p>
        </w:tc>
        <w:tc>
          <w:tcPr>
            <w:tcW w:w="3237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 радна дана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* Поред наведених предмета школа може да организује, у складу са опредељењима ученика, наставу из предмета који су утврђени наставним планом других образовних профила истог или другог подручја рада, као и у наставним плановима гимназије, или по програмима који су претходно донети.</w:t>
      </w:r>
      <w:proofErr w:type="gramEnd"/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Остваривање школског програма по недељама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82"/>
        <w:gridCol w:w="1619"/>
        <w:gridCol w:w="1665"/>
        <w:gridCol w:w="1709"/>
        <w:gridCol w:w="1725"/>
      </w:tblGrid>
      <w:tr w:rsidR="00EB169F" w:rsidRPr="006F5FE4" w:rsidTr="00EB169F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IV РАЗРЕД</w:t>
            </w:r>
          </w:p>
        </w:tc>
      </w:tr>
      <w:tr w:rsidR="00EB169F" w:rsidRPr="006F5FE4" w:rsidTr="00EB169F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Разредно часовна настава</w:t>
            </w:r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35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35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35</w:t>
            </w: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32</w:t>
            </w:r>
          </w:p>
        </w:tc>
      </w:tr>
      <w:tr w:rsidR="00EB169F" w:rsidRPr="006F5FE4" w:rsidTr="00EB169F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Менторски рад (блок практичне наставе)</w:t>
            </w:r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Обавезне ваннаставне активности</w:t>
            </w:r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Матурски испит</w:t>
            </w:r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</w:t>
            </w:r>
          </w:p>
        </w:tc>
      </w:tr>
      <w:tr w:rsidR="00EB169F" w:rsidRPr="006F5FE4" w:rsidTr="00EB169F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Укупно радних недеља</w:t>
            </w:r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</w:tr>
    </w:tbl>
    <w:p w:rsidR="00EB169F" w:rsidRDefault="00EB169F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sectPr w:rsidR="00EB169F" w:rsidSect="00D92DD8">
          <w:pgSz w:w="12480" w:h="15690"/>
          <w:pgMar w:top="426" w:right="780" w:bottom="280" w:left="760" w:header="720" w:footer="341" w:gutter="0"/>
          <w:cols w:space="720"/>
          <w:docGrid w:linePitch="245"/>
        </w:sectPr>
      </w:pPr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DA3DED">
        <w:rPr>
          <w:rFonts w:ascii="Arial" w:eastAsia="Times New Roman" w:hAnsi="Arial" w:cs="Arial"/>
          <w:color w:val="000000"/>
          <w:sz w:val="22"/>
          <w:szCs w:val="22"/>
          <w:lang w:val="en-US"/>
        </w:rPr>
        <w:drawing>
          <wp:inline distT="0" distB="0" distL="0" distR="0" wp14:anchorId="6DBBBB02" wp14:editId="56021B2F">
            <wp:extent cx="8532000" cy="6480000"/>
            <wp:effectExtent l="0" t="0" r="2540" b="0"/>
            <wp:docPr id="3" name="Picture 3" descr="https://slgl.pravno-informacioni-sistem.rs/api/LawAdActAttachment/slike/1025698/Masinstvo-opsti_Pag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lgl.pravno-informacioni-sistem.rs/api/LawAdActAttachment/slike/1025698/Masinstvo-opsti_Page_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69F" w:rsidRDefault="00EB169F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sectPr w:rsidR="00EB169F" w:rsidSect="00EB169F">
          <w:pgSz w:w="15690" w:h="12480" w:orient="landscape"/>
          <w:pgMar w:top="782" w:right="278" w:bottom="760" w:left="425" w:header="720" w:footer="340" w:gutter="0"/>
          <w:cols w:space="720"/>
          <w:docGrid w:linePitch="245"/>
        </w:sectPr>
      </w:pPr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Листа изборних програма према програму образовног профила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6"/>
        <w:gridCol w:w="7168"/>
        <w:gridCol w:w="293"/>
        <w:gridCol w:w="438"/>
        <w:gridCol w:w="583"/>
        <w:gridCol w:w="642"/>
      </w:tblGrid>
      <w:tr w:rsidR="006F5FE4" w:rsidRPr="006F5FE4" w:rsidTr="00EB169F">
        <w:tc>
          <w:tcPr>
            <w:tcW w:w="85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Ред. бр.</w:t>
            </w:r>
          </w:p>
        </w:tc>
        <w:tc>
          <w:tcPr>
            <w:tcW w:w="325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Листа изборних програма</w:t>
            </w:r>
          </w:p>
        </w:tc>
        <w:tc>
          <w:tcPr>
            <w:tcW w:w="889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РАЗРЕД</w:t>
            </w:r>
          </w:p>
        </w:tc>
      </w:tr>
      <w:tr w:rsidR="00EB169F" w:rsidRPr="006F5FE4" w:rsidTr="00EB169F">
        <w:tc>
          <w:tcPr>
            <w:tcW w:w="85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</w:t>
            </w: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III</w:t>
            </w:r>
          </w:p>
        </w:tc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IV</w:t>
            </w:r>
          </w:p>
        </w:tc>
      </w:tr>
      <w:tr w:rsidR="006F5FE4" w:rsidRPr="006F5FE4" w:rsidTr="00EB169F"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Стручни предмети</w:t>
            </w:r>
          </w:p>
        </w:tc>
      </w:tr>
      <w:tr w:rsidR="00EB169F" w:rsidRPr="006F5FE4" w:rsidTr="00EB169F">
        <w:tc>
          <w:tcPr>
            <w:tcW w:w="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Страни језик II**</w:t>
            </w:r>
          </w:p>
        </w:tc>
        <w:tc>
          <w:tcPr>
            <w:tcW w:w="1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Историја (одабране теме)*</w:t>
            </w:r>
          </w:p>
        </w:tc>
        <w:tc>
          <w:tcPr>
            <w:tcW w:w="1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Изабрана поглавља математике</w:t>
            </w:r>
          </w:p>
        </w:tc>
        <w:tc>
          <w:tcPr>
            <w:tcW w:w="1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Индустријска географија*</w:t>
            </w:r>
          </w:p>
        </w:tc>
        <w:tc>
          <w:tcPr>
            <w:tcW w:w="1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Ликовна култура*</w:t>
            </w:r>
          </w:p>
        </w:tc>
        <w:tc>
          <w:tcPr>
            <w:tcW w:w="1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Музичка култура*</w:t>
            </w:r>
          </w:p>
        </w:tc>
        <w:tc>
          <w:tcPr>
            <w:tcW w:w="1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Биологија*</w:t>
            </w:r>
          </w:p>
        </w:tc>
        <w:tc>
          <w:tcPr>
            <w:tcW w:w="1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Логика са етиком*</w:t>
            </w:r>
          </w:p>
        </w:tc>
        <w:tc>
          <w:tcPr>
            <w:tcW w:w="1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Напомена: * Ученик изборни програм бира једном у току школовања</w:t>
      </w:r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** Ученик изборни програм бира у трећем разреду и може га изучавати једну или две године</w:t>
      </w:r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Облици образовно-васпитног рада којима се остварују обавезни предмети, изборни програми и активности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6"/>
        <w:gridCol w:w="1560"/>
        <w:gridCol w:w="1593"/>
        <w:gridCol w:w="1626"/>
        <w:gridCol w:w="1639"/>
        <w:gridCol w:w="1536"/>
      </w:tblGrid>
      <w:tr w:rsidR="00EB169F" w:rsidRPr="006F5FE4" w:rsidTr="00EB169F">
        <w:tc>
          <w:tcPr>
            <w:tcW w:w="13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IV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УКУПНО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</w:tr>
      <w:tr w:rsidR="00EB169F" w:rsidRPr="006F5FE4" w:rsidTr="00EB169F">
        <w:tc>
          <w:tcPr>
            <w:tcW w:w="13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Час одељењског старешине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70</w:t>
            </w:r>
          </w:p>
        </w:tc>
        <w:tc>
          <w:tcPr>
            <w:tcW w:w="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72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70</w:t>
            </w:r>
          </w:p>
        </w:tc>
        <w:tc>
          <w:tcPr>
            <w:tcW w:w="7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62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274</w:t>
            </w:r>
          </w:p>
        </w:tc>
      </w:tr>
      <w:tr w:rsidR="00EB169F" w:rsidRPr="006F5FE4" w:rsidTr="00EB169F">
        <w:tc>
          <w:tcPr>
            <w:tcW w:w="13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Додатни рад*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120</w:t>
            </w:r>
          </w:p>
        </w:tc>
      </w:tr>
      <w:tr w:rsidR="00EB169F" w:rsidRPr="006F5FE4" w:rsidTr="00EB169F">
        <w:tc>
          <w:tcPr>
            <w:tcW w:w="13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Допунски рад*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120</w:t>
            </w:r>
          </w:p>
        </w:tc>
      </w:tr>
      <w:tr w:rsidR="00EB169F" w:rsidRPr="006F5FE4" w:rsidTr="00EB169F">
        <w:tc>
          <w:tcPr>
            <w:tcW w:w="13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Припремни рад*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120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* Ако се укаже потреба за овим облицима рада</w:t>
      </w:r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Остали облици образовно-васпитног рада током школске године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92"/>
        <w:gridCol w:w="1520"/>
        <w:gridCol w:w="1536"/>
        <w:gridCol w:w="2026"/>
        <w:gridCol w:w="2026"/>
      </w:tblGrid>
      <w:tr w:rsidR="00EB169F" w:rsidRPr="006F5FE4" w:rsidTr="00EB169F"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6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9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9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IV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</w:tr>
      <w:tr w:rsidR="00EB169F" w:rsidRPr="006F5FE4" w:rsidTr="00EB169F"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Екскурзија</w:t>
            </w:r>
          </w:p>
        </w:tc>
        <w:tc>
          <w:tcPr>
            <w:tcW w:w="6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 дана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5 дана</w:t>
            </w:r>
          </w:p>
        </w:tc>
        <w:tc>
          <w:tcPr>
            <w:tcW w:w="9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5 наставних дана</w:t>
            </w:r>
          </w:p>
        </w:tc>
        <w:tc>
          <w:tcPr>
            <w:tcW w:w="9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5 наставних дана</w:t>
            </w:r>
          </w:p>
        </w:tc>
      </w:tr>
      <w:tr w:rsidR="006F5FE4" w:rsidRPr="006F5FE4" w:rsidTr="00EB169F"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Језик другог народа или националне мањине са елементима националне културе</w:t>
            </w:r>
          </w:p>
        </w:tc>
        <w:tc>
          <w:tcPr>
            <w:tcW w:w="323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 часа недељно</w:t>
            </w:r>
          </w:p>
        </w:tc>
      </w:tr>
      <w:tr w:rsidR="006F5FE4" w:rsidRPr="006F5FE4" w:rsidTr="00EB169F"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Трећи страни језик</w:t>
            </w:r>
          </w:p>
        </w:tc>
        <w:tc>
          <w:tcPr>
            <w:tcW w:w="323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 часа недељно</w:t>
            </w:r>
          </w:p>
        </w:tc>
      </w:tr>
      <w:tr w:rsidR="006F5FE4" w:rsidRPr="006F5FE4" w:rsidTr="00EB169F"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lastRenderedPageBreak/>
              <w:t>Други предмети*</w:t>
            </w:r>
          </w:p>
        </w:tc>
        <w:tc>
          <w:tcPr>
            <w:tcW w:w="323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1-2 часа недељно</w:t>
            </w:r>
          </w:p>
        </w:tc>
      </w:tr>
      <w:tr w:rsidR="006F5FE4" w:rsidRPr="006F5FE4" w:rsidTr="00EB169F"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Стваралачке и слободне активности ученика (хор, секција и друго)</w:t>
            </w:r>
          </w:p>
        </w:tc>
        <w:tc>
          <w:tcPr>
            <w:tcW w:w="323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30-60 часова годишње</w:t>
            </w:r>
          </w:p>
        </w:tc>
      </w:tr>
      <w:tr w:rsidR="006F5FE4" w:rsidRPr="006F5FE4" w:rsidTr="00EB169F"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Друштвене активности (ученички парламент, ученичке задруге)</w:t>
            </w:r>
          </w:p>
        </w:tc>
        <w:tc>
          <w:tcPr>
            <w:tcW w:w="323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15-30 часова годишње</w:t>
            </w:r>
          </w:p>
        </w:tc>
      </w:tr>
      <w:tr w:rsidR="006F5FE4" w:rsidRPr="006F5FE4" w:rsidTr="00EB169F"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Културна и јавна делатност школе</w:t>
            </w:r>
          </w:p>
        </w:tc>
        <w:tc>
          <w:tcPr>
            <w:tcW w:w="323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 радна дана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* Поред наведених предмета школа може да организује, у складу са опредељењима ученика, факултативну наставу из предмета који су утврђени планом наставе и учења других образовних профила истог или другог подручја рада, плановима наставе и учења гимназије, или по програмима који су раније објављени.</w:t>
      </w:r>
      <w:proofErr w:type="gramEnd"/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Остваривање школског програма по недељама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3"/>
        <w:gridCol w:w="1587"/>
        <w:gridCol w:w="1633"/>
        <w:gridCol w:w="1679"/>
        <w:gridCol w:w="1698"/>
      </w:tblGrid>
      <w:tr w:rsidR="00EB169F" w:rsidRPr="006F5FE4" w:rsidTr="00EB169F"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IV РАЗРЕД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часова</w:t>
            </w:r>
          </w:p>
        </w:tc>
      </w:tr>
      <w:tr w:rsidR="00EB169F" w:rsidRPr="006F5FE4" w:rsidTr="00EB169F"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Разредно часовна настава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35</w:t>
            </w:r>
          </w:p>
        </w:tc>
        <w:tc>
          <w:tcPr>
            <w:tcW w:w="7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36</w:t>
            </w:r>
          </w:p>
        </w:tc>
        <w:tc>
          <w:tcPr>
            <w:tcW w:w="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35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31</w:t>
            </w:r>
          </w:p>
        </w:tc>
      </w:tr>
      <w:tr w:rsidR="00EB169F" w:rsidRPr="006F5FE4" w:rsidTr="00EB169F"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Менторски рад (настава у блоку, пракса)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</w:t>
            </w:r>
          </w:p>
        </w:tc>
      </w:tr>
      <w:tr w:rsidR="00EB169F" w:rsidRPr="006F5FE4" w:rsidTr="00EB169F"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Обавезне ваннаставне активности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Матурски испит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</w:t>
            </w:r>
          </w:p>
        </w:tc>
      </w:tr>
      <w:tr w:rsidR="00EB169F" w:rsidRPr="006F5FE4" w:rsidTr="00EB169F"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Укупно радних недеља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7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</w:tr>
    </w:tbl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Подела одељења у групе за реализацију у школском систему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2"/>
        <w:gridCol w:w="3034"/>
        <w:gridCol w:w="1115"/>
        <w:gridCol w:w="2039"/>
        <w:gridCol w:w="1657"/>
        <w:gridCol w:w="1903"/>
      </w:tblGrid>
      <w:tr w:rsidR="00EB169F" w:rsidRPr="006F5FE4" w:rsidTr="00EB169F"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разред</w:t>
            </w:r>
          </w:p>
        </w:tc>
        <w:tc>
          <w:tcPr>
            <w:tcW w:w="13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предмет/модул</w:t>
            </w:r>
          </w:p>
        </w:tc>
        <w:tc>
          <w:tcPr>
            <w:tcW w:w="218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годишњи фонд часова</w:t>
            </w:r>
          </w:p>
        </w:tc>
        <w:tc>
          <w:tcPr>
            <w:tcW w:w="8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број ученика у групи -до</w:t>
            </w:r>
          </w:p>
        </w:tc>
      </w:tr>
      <w:tr w:rsidR="00EB169F" w:rsidRPr="006F5FE4" w:rsidTr="00EB169F"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вежбе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практична настава</w:t>
            </w:r>
          </w:p>
        </w:tc>
        <w:tc>
          <w:tcPr>
            <w:tcW w:w="7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настава у блоку</w:t>
            </w:r>
          </w:p>
        </w:tc>
        <w:tc>
          <w:tcPr>
            <w:tcW w:w="8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EB169F" w:rsidRPr="006F5FE4" w:rsidTr="00EB169F"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13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Рачунарство и информатика</w:t>
            </w:r>
          </w:p>
        </w:tc>
        <w:tc>
          <w:tcPr>
            <w:tcW w:w="5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70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8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15</w:t>
            </w:r>
          </w:p>
        </w:tc>
      </w:tr>
    </w:tbl>
    <w:p w:rsidR="00EB169F" w:rsidRDefault="00EB169F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sectPr w:rsidR="00EB169F" w:rsidSect="00D92DD8">
          <w:pgSz w:w="12480" w:h="15690"/>
          <w:pgMar w:top="426" w:right="780" w:bottom="280" w:left="760" w:header="720" w:footer="341" w:gutter="0"/>
          <w:cols w:space="720"/>
          <w:docGrid w:linePitch="245"/>
        </w:sectPr>
      </w:pPr>
    </w:p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DA3DED">
        <w:rPr>
          <w:rFonts w:ascii="Arial" w:eastAsia="Times New Roman" w:hAnsi="Arial" w:cs="Arial"/>
          <w:color w:val="000000"/>
          <w:sz w:val="22"/>
          <w:szCs w:val="22"/>
          <w:lang w:val="en-US"/>
        </w:rPr>
        <w:drawing>
          <wp:inline distT="0" distB="0" distL="0" distR="0" wp14:anchorId="002093CE" wp14:editId="7CD2E9CD">
            <wp:extent cx="8532000" cy="6480000"/>
            <wp:effectExtent l="0" t="0" r="2540" b="0"/>
            <wp:docPr id="2" name="Picture 2" descr="https://slgl.pravno-informacioni-sistem.rs/api/LawAdActAttachment/slike/1025698/Masinstvo-opsti_Page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lgl.pravno-informacioni-sistem.rs/api/LawAdActAttachment/slike/1025698/Masinstvo-opsti_Page_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69F" w:rsidRDefault="00EB169F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sectPr w:rsidR="00EB169F" w:rsidSect="00EB169F">
          <w:pgSz w:w="15690" w:h="12480" w:orient="landscape"/>
          <w:pgMar w:top="782" w:right="278" w:bottom="760" w:left="425" w:header="720" w:footer="340" w:gutter="0"/>
          <w:cols w:space="720"/>
          <w:docGrid w:linePitch="245"/>
        </w:sectPr>
      </w:pPr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А: Листа изборних програма према програму образовног профила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"/>
        <w:gridCol w:w="7863"/>
        <w:gridCol w:w="328"/>
        <w:gridCol w:w="495"/>
        <w:gridCol w:w="658"/>
        <w:gridCol w:w="722"/>
      </w:tblGrid>
      <w:tr w:rsidR="006F5FE4" w:rsidRPr="006F5FE4" w:rsidTr="00EB169F">
        <w:tc>
          <w:tcPr>
            <w:tcW w:w="42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Рб.</w:t>
            </w:r>
          </w:p>
        </w:tc>
        <w:tc>
          <w:tcPr>
            <w:tcW w:w="357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Листа изборних програма</w:t>
            </w:r>
          </w:p>
        </w:tc>
        <w:tc>
          <w:tcPr>
            <w:tcW w:w="100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РАЗРЕД</w:t>
            </w:r>
          </w:p>
        </w:tc>
      </w:tr>
      <w:tr w:rsidR="00EB169F" w:rsidRPr="006F5FE4" w:rsidTr="00EB169F">
        <w:tc>
          <w:tcPr>
            <w:tcW w:w="42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57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</w:t>
            </w: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III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IV</w:t>
            </w:r>
          </w:p>
        </w:tc>
      </w:tr>
      <w:tr w:rsidR="00EB169F" w:rsidRPr="006F5FE4" w:rsidTr="00EB169F"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1.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Изабрана поглавља математике</w:t>
            </w: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2.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Историја (одабране теме)*</w:t>
            </w: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3.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Психологија</w:t>
            </w: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EB169F" w:rsidRPr="006F5FE4" w:rsidTr="00EB169F"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4.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Физика</w:t>
            </w: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EB169F" w:rsidRPr="006F5FE4" w:rsidTr="00EB169F"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5.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Биологија (одабране теме)*</w:t>
            </w: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6.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Географија*</w:t>
            </w: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7.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Музичка култура</w:t>
            </w: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EB169F" w:rsidRPr="006F5FE4" w:rsidTr="00EB169F"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8.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Логика са етиком*</w:t>
            </w:r>
          </w:p>
        </w:tc>
        <w:tc>
          <w:tcPr>
            <w:tcW w:w="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* Ученик бира програм једном у току школовања</w:t>
      </w:r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Облици образовно-васпитног рада којима се остварују обавезни прeдмети, изборни програми и активности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36"/>
        <w:gridCol w:w="1563"/>
        <w:gridCol w:w="1577"/>
        <w:gridCol w:w="1591"/>
        <w:gridCol w:w="1597"/>
        <w:gridCol w:w="1536"/>
      </w:tblGrid>
      <w:tr w:rsidR="00EB169F" w:rsidRPr="006F5FE4" w:rsidTr="00EB169F">
        <w:tc>
          <w:tcPr>
            <w:tcW w:w="1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ОБЛИК ОБРАЗОВНО-ВАСПИТНОГ РАДА</w:t>
            </w:r>
          </w:p>
        </w:tc>
        <w:tc>
          <w:tcPr>
            <w:tcW w:w="7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  <w:r w:rsidRPr="006F5FE4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br/>
            </w: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часова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  <w:r w:rsidRPr="006F5FE4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br/>
            </w: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часова</w:t>
            </w:r>
          </w:p>
        </w:tc>
        <w:tc>
          <w:tcPr>
            <w:tcW w:w="7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  <w:r w:rsidRPr="006F5FE4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br/>
            </w: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часова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IV РАЗРЕД</w:t>
            </w:r>
            <w:r w:rsidRPr="006F5FE4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br/>
            </w: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часова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УКУПНО</w:t>
            </w:r>
            <w:r w:rsidRPr="006F5FE4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br/>
            </w: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часова</w:t>
            </w:r>
          </w:p>
        </w:tc>
      </w:tr>
      <w:tr w:rsidR="00EB169F" w:rsidRPr="006F5FE4" w:rsidTr="00EB169F">
        <w:tc>
          <w:tcPr>
            <w:tcW w:w="1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Час одељенског старешине</w:t>
            </w:r>
          </w:p>
        </w:tc>
        <w:tc>
          <w:tcPr>
            <w:tcW w:w="7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70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70</w:t>
            </w:r>
          </w:p>
        </w:tc>
        <w:tc>
          <w:tcPr>
            <w:tcW w:w="7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70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64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274</w:t>
            </w:r>
          </w:p>
        </w:tc>
      </w:tr>
      <w:tr w:rsidR="00EB169F" w:rsidRPr="006F5FE4" w:rsidTr="00EB169F">
        <w:tc>
          <w:tcPr>
            <w:tcW w:w="1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Додатни рад *</w:t>
            </w:r>
          </w:p>
        </w:tc>
        <w:tc>
          <w:tcPr>
            <w:tcW w:w="7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120</w:t>
            </w:r>
          </w:p>
        </w:tc>
      </w:tr>
      <w:tr w:rsidR="00EB169F" w:rsidRPr="006F5FE4" w:rsidTr="00EB169F">
        <w:tc>
          <w:tcPr>
            <w:tcW w:w="1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Допунски рад *</w:t>
            </w:r>
          </w:p>
        </w:tc>
        <w:tc>
          <w:tcPr>
            <w:tcW w:w="7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120</w:t>
            </w:r>
          </w:p>
        </w:tc>
      </w:tr>
      <w:tr w:rsidR="00EB169F" w:rsidRPr="006F5FE4" w:rsidTr="00EB169F">
        <w:tc>
          <w:tcPr>
            <w:tcW w:w="1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Припремни рад *</w:t>
            </w:r>
          </w:p>
        </w:tc>
        <w:tc>
          <w:tcPr>
            <w:tcW w:w="7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30</w:t>
            </w:r>
          </w:p>
        </w:tc>
        <w:tc>
          <w:tcPr>
            <w:tcW w:w="6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120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* Ако се укаже потреба за овим облицима рада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73"/>
        <w:gridCol w:w="1560"/>
        <w:gridCol w:w="1575"/>
        <w:gridCol w:w="1896"/>
        <w:gridCol w:w="1896"/>
      </w:tblGrid>
      <w:tr w:rsidR="00EB169F" w:rsidRPr="006F5FE4" w:rsidTr="00EB169F">
        <w:tc>
          <w:tcPr>
            <w:tcW w:w="1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ОСТАЛИ ОБЛИЦИ ОБРАЗОВНО-ВАСПИТНОГ РАДА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</w:p>
        </w:tc>
        <w:tc>
          <w:tcPr>
            <w:tcW w:w="7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</w:p>
        </w:tc>
        <w:tc>
          <w:tcPr>
            <w:tcW w:w="8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</w:p>
        </w:tc>
        <w:tc>
          <w:tcPr>
            <w:tcW w:w="8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IV РАЗРЕД</w:t>
            </w:r>
          </w:p>
        </w:tc>
      </w:tr>
      <w:tr w:rsidR="00EB169F" w:rsidRPr="006F5FE4" w:rsidTr="00EB169F">
        <w:tc>
          <w:tcPr>
            <w:tcW w:w="1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Екскурзија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3 дана</w:t>
            </w:r>
          </w:p>
        </w:tc>
        <w:tc>
          <w:tcPr>
            <w:tcW w:w="7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5 дана</w:t>
            </w:r>
          </w:p>
        </w:tc>
        <w:tc>
          <w:tcPr>
            <w:tcW w:w="8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5 наставних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дана</w:t>
            </w:r>
          </w:p>
        </w:tc>
        <w:tc>
          <w:tcPr>
            <w:tcW w:w="8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 5 наставних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br/>
              <w:t>дана</w:t>
            </w:r>
          </w:p>
        </w:tc>
      </w:tr>
      <w:tr w:rsidR="006F5FE4" w:rsidRPr="006F5FE4" w:rsidTr="00EB169F">
        <w:tc>
          <w:tcPr>
            <w:tcW w:w="1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Језик другог народа или националне мањине са елементима националне културе</w:t>
            </w:r>
          </w:p>
        </w:tc>
        <w:tc>
          <w:tcPr>
            <w:tcW w:w="3149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 часа недељно</w:t>
            </w:r>
          </w:p>
        </w:tc>
      </w:tr>
      <w:tr w:rsidR="006F5FE4" w:rsidRPr="006F5FE4" w:rsidTr="00EB169F">
        <w:tc>
          <w:tcPr>
            <w:tcW w:w="1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Трећи страни језик</w:t>
            </w:r>
          </w:p>
        </w:tc>
        <w:tc>
          <w:tcPr>
            <w:tcW w:w="3149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 часа недељно</w:t>
            </w:r>
          </w:p>
        </w:tc>
      </w:tr>
      <w:tr w:rsidR="006F5FE4" w:rsidRPr="006F5FE4" w:rsidTr="00EB169F">
        <w:tc>
          <w:tcPr>
            <w:tcW w:w="1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Други предмети *</w:t>
            </w:r>
          </w:p>
        </w:tc>
        <w:tc>
          <w:tcPr>
            <w:tcW w:w="3149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1 - 2 часа недељно</w:t>
            </w:r>
          </w:p>
        </w:tc>
      </w:tr>
      <w:tr w:rsidR="006F5FE4" w:rsidRPr="006F5FE4" w:rsidTr="00EB169F">
        <w:tc>
          <w:tcPr>
            <w:tcW w:w="1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Стваралачке и слободне активности ученика (хор, секције и </w:t>
            </w: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lastRenderedPageBreak/>
              <w:t>друго)</w:t>
            </w:r>
          </w:p>
        </w:tc>
        <w:tc>
          <w:tcPr>
            <w:tcW w:w="3149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lastRenderedPageBreak/>
              <w:t>30 - 60 часова годишње</w:t>
            </w:r>
          </w:p>
        </w:tc>
      </w:tr>
      <w:tr w:rsidR="006F5FE4" w:rsidRPr="006F5FE4" w:rsidTr="00EB169F">
        <w:tc>
          <w:tcPr>
            <w:tcW w:w="1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lastRenderedPageBreak/>
              <w:t>Друштвене активности - ученички парламент, ученичке задруге</w:t>
            </w:r>
          </w:p>
        </w:tc>
        <w:tc>
          <w:tcPr>
            <w:tcW w:w="3149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15 - 30 часова годишње</w:t>
            </w:r>
          </w:p>
        </w:tc>
      </w:tr>
      <w:tr w:rsidR="006F5FE4" w:rsidRPr="006F5FE4" w:rsidTr="00EB169F">
        <w:tc>
          <w:tcPr>
            <w:tcW w:w="1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Културна и јавна делатност школе</w:t>
            </w:r>
          </w:p>
        </w:tc>
        <w:tc>
          <w:tcPr>
            <w:tcW w:w="3149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 радна дана</w:t>
            </w:r>
          </w:p>
        </w:tc>
      </w:tr>
    </w:tbl>
    <w:p w:rsidR="006F5FE4" w:rsidRPr="006F5FE4" w:rsidRDefault="006F5FE4" w:rsidP="00DA3DE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proofErr w:type="gramStart"/>
      <w:r w:rsidRPr="006F5FE4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* Поред наведених предмета школа може да организује, у складу са опредељењима ученика, наставу из предмета који су утврђени наставним планом другихобразовних профила истог или другог подручја рада, као и у наставним плановима гимназије, или по програмима који су претходно донети.</w:t>
      </w:r>
      <w:proofErr w:type="gramEnd"/>
    </w:p>
    <w:p w:rsidR="006F5FE4" w:rsidRPr="006F5FE4" w:rsidRDefault="006F5FE4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6F5FE4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Остваривање школског програма по недељама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82"/>
        <w:gridCol w:w="1619"/>
        <w:gridCol w:w="1665"/>
        <w:gridCol w:w="1709"/>
        <w:gridCol w:w="1725"/>
      </w:tblGrid>
      <w:tr w:rsidR="00EB169F" w:rsidRPr="006F5FE4" w:rsidTr="00EB169F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bookmarkStart w:id="1" w:name="_GoBack"/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 РАЗРЕД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 РАЗРЕД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III РАЗРЕД</w:t>
            </w: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IV РАЗРЕД</w:t>
            </w:r>
          </w:p>
        </w:tc>
      </w:tr>
      <w:tr w:rsidR="00EB169F" w:rsidRPr="006F5FE4" w:rsidTr="00EB169F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Разредно часовна настава</w:t>
            </w:r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35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35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35</w:t>
            </w: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32</w:t>
            </w:r>
          </w:p>
        </w:tc>
      </w:tr>
      <w:tr w:rsidR="00EB169F" w:rsidRPr="006F5FE4" w:rsidTr="00EB169F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Менторски рад (блок практичне наставе)</w:t>
            </w:r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Обавезне ваннаставне активности</w:t>
            </w:r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B169F" w:rsidRPr="006F5FE4" w:rsidTr="00EB169F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Матурски испит</w:t>
            </w:r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6F5FE4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3</w:t>
            </w:r>
          </w:p>
        </w:tc>
      </w:tr>
      <w:tr w:rsidR="00EB169F" w:rsidRPr="006F5FE4" w:rsidTr="00EB169F">
        <w:tc>
          <w:tcPr>
            <w:tcW w:w="19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Укупно радних недеља</w:t>
            </w:r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7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F5FE4" w:rsidRPr="006F5FE4" w:rsidRDefault="006F5FE4" w:rsidP="00DA3DED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DA3DED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39</w:t>
            </w:r>
          </w:p>
        </w:tc>
      </w:tr>
      <w:bookmarkEnd w:id="1"/>
    </w:tbl>
    <w:p w:rsidR="00BF53F1" w:rsidRPr="00DA3DED" w:rsidRDefault="00BF53F1" w:rsidP="00DA3DED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</w:p>
    <w:sectPr w:rsidR="00BF53F1" w:rsidRPr="00DA3DED" w:rsidSect="00D92DD8">
      <w:pgSz w:w="12480" w:h="15690"/>
      <w:pgMar w:top="426" w:right="780" w:bottom="280" w:left="760" w:header="720" w:footer="341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999" w:rsidRDefault="00B73999" w:rsidP="00517A41">
      <w:r>
        <w:separator/>
      </w:r>
    </w:p>
  </w:endnote>
  <w:endnote w:type="continuationSeparator" w:id="0">
    <w:p w:rsidR="00B73999" w:rsidRDefault="00B73999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999" w:rsidRPr="00562EA0" w:rsidRDefault="00B73999">
    <w:pPr>
      <w:pStyle w:val="Footer"/>
      <w:rPr>
        <w:caps/>
        <w:noProof/>
        <w:color w:val="5B9BD5"/>
      </w:rPr>
    </w:pPr>
    <w:r w:rsidRPr="00562EA0">
      <w:rPr>
        <w:caps/>
        <w:color w:val="5B9BD5"/>
      </w:rPr>
      <w:fldChar w:fldCharType="begin"/>
    </w:r>
    <w:r w:rsidRPr="00562EA0">
      <w:rPr>
        <w:caps/>
        <w:color w:val="5B9BD5"/>
      </w:rPr>
      <w:instrText xml:space="preserve"> PAGE   \* MERGEFORMAT </w:instrText>
    </w:r>
    <w:r w:rsidRPr="00562EA0">
      <w:rPr>
        <w:caps/>
        <w:color w:val="5B9BD5"/>
      </w:rPr>
      <w:fldChar w:fldCharType="separate"/>
    </w:r>
    <w:r w:rsidR="00EB169F">
      <w:rPr>
        <w:caps/>
        <w:noProof/>
        <w:color w:val="5B9BD5"/>
      </w:rPr>
      <w:t>30</w:t>
    </w:r>
    <w:r w:rsidRPr="00562EA0">
      <w:rPr>
        <w:caps/>
        <w:noProof/>
        <w:color w:val="5B9BD5"/>
      </w:rPr>
      <w:fldChar w:fldCharType="end"/>
    </w:r>
  </w:p>
  <w:p w:rsidR="00B73999" w:rsidRDefault="00B739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999" w:rsidRDefault="00B73999" w:rsidP="00517A41">
      <w:r>
        <w:separator/>
      </w:r>
    </w:p>
  </w:footnote>
  <w:footnote w:type="continuationSeparator" w:id="0">
    <w:p w:rsidR="00B73999" w:rsidRDefault="00B73999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B1C02"/>
    <w:multiLevelType w:val="hybridMultilevel"/>
    <w:tmpl w:val="3D266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C1435F"/>
    <w:multiLevelType w:val="multilevel"/>
    <w:tmpl w:val="C91E25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hideSpellingErrors/>
  <w:hideGrammaticalErrors/>
  <w:proofState w:grammar="clean"/>
  <w:attachedTemplate r:id="rId1"/>
  <w:defaultTabStop w:val="720"/>
  <w:hyphenationZone w:val="425"/>
  <w:characterSpacingControl w:val="doNotCompress"/>
  <w:hdrShapeDefaults>
    <o:shapedefaults v:ext="edit" spidmax="16385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34705"/>
    <w:rsid w:val="000540A1"/>
    <w:rsid w:val="000603B2"/>
    <w:rsid w:val="00062B2C"/>
    <w:rsid w:val="00080BC6"/>
    <w:rsid w:val="000831BD"/>
    <w:rsid w:val="0008374B"/>
    <w:rsid w:val="000E77F7"/>
    <w:rsid w:val="00101299"/>
    <w:rsid w:val="00134025"/>
    <w:rsid w:val="0016280D"/>
    <w:rsid w:val="001702B1"/>
    <w:rsid w:val="00174003"/>
    <w:rsid w:val="00185B10"/>
    <w:rsid w:val="00192081"/>
    <w:rsid w:val="001C11FA"/>
    <w:rsid w:val="001C23E7"/>
    <w:rsid w:val="00251BA3"/>
    <w:rsid w:val="002C446D"/>
    <w:rsid w:val="002E78D0"/>
    <w:rsid w:val="0033013B"/>
    <w:rsid w:val="003960C1"/>
    <w:rsid w:val="003C4BB6"/>
    <w:rsid w:val="003D7E95"/>
    <w:rsid w:val="00431DF9"/>
    <w:rsid w:val="00435D19"/>
    <w:rsid w:val="004409A9"/>
    <w:rsid w:val="0044547E"/>
    <w:rsid w:val="00484A2D"/>
    <w:rsid w:val="00490EFD"/>
    <w:rsid w:val="004D1499"/>
    <w:rsid w:val="004F4265"/>
    <w:rsid w:val="00500D93"/>
    <w:rsid w:val="005029F7"/>
    <w:rsid w:val="00517A41"/>
    <w:rsid w:val="00527967"/>
    <w:rsid w:val="0054725A"/>
    <w:rsid w:val="005508CC"/>
    <w:rsid w:val="00562EA0"/>
    <w:rsid w:val="00577311"/>
    <w:rsid w:val="00596ED1"/>
    <w:rsid w:val="005A3244"/>
    <w:rsid w:val="005C5163"/>
    <w:rsid w:val="005D6DF1"/>
    <w:rsid w:val="005F6DF4"/>
    <w:rsid w:val="00606197"/>
    <w:rsid w:val="00614EFF"/>
    <w:rsid w:val="00643975"/>
    <w:rsid w:val="00643E74"/>
    <w:rsid w:val="0067680B"/>
    <w:rsid w:val="006C26FD"/>
    <w:rsid w:val="006E3D3F"/>
    <w:rsid w:val="006E524D"/>
    <w:rsid w:val="006F5FE4"/>
    <w:rsid w:val="00730FD6"/>
    <w:rsid w:val="00765E2C"/>
    <w:rsid w:val="007B07E5"/>
    <w:rsid w:val="007F0761"/>
    <w:rsid w:val="00856E4B"/>
    <w:rsid w:val="008E5CBC"/>
    <w:rsid w:val="00905917"/>
    <w:rsid w:val="00932A9A"/>
    <w:rsid w:val="00944E3C"/>
    <w:rsid w:val="009659D4"/>
    <w:rsid w:val="00977B32"/>
    <w:rsid w:val="009E04BD"/>
    <w:rsid w:val="00A31AF5"/>
    <w:rsid w:val="00A51B9D"/>
    <w:rsid w:val="00B01893"/>
    <w:rsid w:val="00B217B2"/>
    <w:rsid w:val="00B2401D"/>
    <w:rsid w:val="00B711B3"/>
    <w:rsid w:val="00B73999"/>
    <w:rsid w:val="00B77B0F"/>
    <w:rsid w:val="00BB198E"/>
    <w:rsid w:val="00BB5DE9"/>
    <w:rsid w:val="00BC26ED"/>
    <w:rsid w:val="00BF53F1"/>
    <w:rsid w:val="00C40AD5"/>
    <w:rsid w:val="00C60342"/>
    <w:rsid w:val="00CC2FA3"/>
    <w:rsid w:val="00CC6A7D"/>
    <w:rsid w:val="00D0604F"/>
    <w:rsid w:val="00D46562"/>
    <w:rsid w:val="00D70371"/>
    <w:rsid w:val="00D92DD8"/>
    <w:rsid w:val="00DA3DED"/>
    <w:rsid w:val="00DD2E1F"/>
    <w:rsid w:val="00E2188C"/>
    <w:rsid w:val="00E25874"/>
    <w:rsid w:val="00E2639F"/>
    <w:rsid w:val="00E77660"/>
    <w:rsid w:val="00EB169F"/>
    <w:rsid w:val="00EC4A1B"/>
    <w:rsid w:val="00F362E2"/>
    <w:rsid w:val="00F83E89"/>
    <w:rsid w:val="00FA6A61"/>
    <w:rsid w:val="00FF4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6E524D"/>
  </w:style>
  <w:style w:type="table" w:customStyle="1" w:styleId="TableGrid2">
    <w:name w:val="Table Grid2"/>
    <w:basedOn w:val="TableNormal"/>
    <w:next w:val="TableGrid0"/>
    <w:uiPriority w:val="59"/>
    <w:rsid w:val="006E524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1C23E7"/>
  </w:style>
  <w:style w:type="table" w:customStyle="1" w:styleId="TableGrid3">
    <w:name w:val="Table Grid3"/>
    <w:basedOn w:val="TableNormal"/>
    <w:next w:val="TableGrid0"/>
    <w:uiPriority w:val="59"/>
    <w:rsid w:val="001C23E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62EA0"/>
  </w:style>
  <w:style w:type="paragraph" w:customStyle="1" w:styleId="msonormal0">
    <w:name w:val="msonormal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">
    <w:name w:val="bold"/>
    <w:rsid w:val="00562EA0"/>
  </w:style>
  <w:style w:type="paragraph" w:customStyle="1" w:styleId="bold1">
    <w:name w:val="bold1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562EA0"/>
  </w:style>
  <w:style w:type="paragraph" w:customStyle="1" w:styleId="levi-bold">
    <w:name w:val="levi-bold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562EA0"/>
  </w:style>
  <w:style w:type="table" w:customStyle="1" w:styleId="TableGrid4">
    <w:name w:val="Table Grid4"/>
    <w:basedOn w:val="TableNormal"/>
    <w:next w:val="TableGrid0"/>
    <w:uiPriority w:val="59"/>
    <w:rsid w:val="00562EA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41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1D9"/>
    <w:rPr>
      <w:rFonts w:ascii="Tahoma" w:hAnsi="Tahoma" w:cs="Tahoma"/>
      <w:noProof/>
      <w:sz w:val="16"/>
      <w:szCs w:val="16"/>
      <w:lang w:eastAsia="en-US"/>
    </w:rPr>
  </w:style>
  <w:style w:type="paragraph" w:customStyle="1" w:styleId="centar">
    <w:name w:val="centar"/>
    <w:basedOn w:val="Normal"/>
    <w:rsid w:val="007F076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659D4"/>
    <w:pPr>
      <w:ind w:left="720"/>
    </w:pPr>
  </w:style>
  <w:style w:type="paragraph" w:customStyle="1" w:styleId="f">
    <w:name w:val="f"/>
    <w:basedOn w:val="Normal"/>
    <w:rsid w:val="005C516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levi-beli">
    <w:name w:val="levi-beli"/>
    <w:basedOn w:val="Normal"/>
    <w:rsid w:val="00BF53F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BF53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6E524D"/>
  </w:style>
  <w:style w:type="table" w:customStyle="1" w:styleId="TableGrid2">
    <w:name w:val="Table Grid2"/>
    <w:basedOn w:val="TableNormal"/>
    <w:next w:val="TableGrid0"/>
    <w:uiPriority w:val="59"/>
    <w:rsid w:val="006E524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1C23E7"/>
  </w:style>
  <w:style w:type="table" w:customStyle="1" w:styleId="TableGrid3">
    <w:name w:val="Table Grid3"/>
    <w:basedOn w:val="TableNormal"/>
    <w:next w:val="TableGrid0"/>
    <w:uiPriority w:val="59"/>
    <w:rsid w:val="001C23E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62EA0"/>
  </w:style>
  <w:style w:type="paragraph" w:customStyle="1" w:styleId="msonormal0">
    <w:name w:val="msonormal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">
    <w:name w:val="bold"/>
    <w:rsid w:val="00562EA0"/>
  </w:style>
  <w:style w:type="paragraph" w:customStyle="1" w:styleId="bold1">
    <w:name w:val="bold1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562EA0"/>
  </w:style>
  <w:style w:type="paragraph" w:customStyle="1" w:styleId="levi-bold">
    <w:name w:val="levi-bold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562EA0"/>
  </w:style>
  <w:style w:type="table" w:customStyle="1" w:styleId="TableGrid4">
    <w:name w:val="Table Grid4"/>
    <w:basedOn w:val="TableNormal"/>
    <w:next w:val="TableGrid0"/>
    <w:uiPriority w:val="59"/>
    <w:rsid w:val="00562EA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41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1D9"/>
    <w:rPr>
      <w:rFonts w:ascii="Tahoma" w:hAnsi="Tahoma" w:cs="Tahoma"/>
      <w:noProof/>
      <w:sz w:val="16"/>
      <w:szCs w:val="16"/>
      <w:lang w:eastAsia="en-US"/>
    </w:rPr>
  </w:style>
  <w:style w:type="paragraph" w:customStyle="1" w:styleId="centar">
    <w:name w:val="centar"/>
    <w:basedOn w:val="Normal"/>
    <w:rsid w:val="007F076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659D4"/>
    <w:pPr>
      <w:ind w:left="720"/>
    </w:pPr>
  </w:style>
  <w:style w:type="paragraph" w:customStyle="1" w:styleId="f">
    <w:name w:val="f"/>
    <w:basedOn w:val="Normal"/>
    <w:rsid w:val="005C516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levi-beli">
    <w:name w:val="levi-beli"/>
    <w:basedOn w:val="Normal"/>
    <w:rsid w:val="00BF53F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BF5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EBF85-972C-4486-9552-BF0682410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24</TotalTime>
  <Pages>30</Pages>
  <Words>3572</Words>
  <Characters>20366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23891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15</cp:revision>
  <dcterms:created xsi:type="dcterms:W3CDTF">2024-08-14T06:11:00Z</dcterms:created>
  <dcterms:modified xsi:type="dcterms:W3CDTF">2024-08-14T06:38:00Z</dcterms:modified>
</cp:coreProperties>
</file>