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8"/>
        <w:gridCol w:w="9962"/>
      </w:tblGrid>
      <w:tr w:rsidR="00932A9A" w:rsidRPr="00562EA0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562EA0" w:rsidRDefault="00FF41D9" w:rsidP="00D70371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 wp14:anchorId="5A40B84A" wp14:editId="7FEAD275">
                  <wp:extent cx="523875" cy="561975"/>
                  <wp:effectExtent l="0" t="0" r="9525" b="9525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562EA0" w:rsidRDefault="00C31150" w:rsidP="00D70371">
            <w:pPr>
              <w:pStyle w:val="NASLOVBELO"/>
              <w:rPr>
                <w:color w:val="FFE599"/>
              </w:rPr>
            </w:pPr>
            <w:r w:rsidRPr="00C31150">
              <w:rPr>
                <w:color w:val="FFE599"/>
              </w:rPr>
              <w:t>РЕШЕЊЕ</w:t>
            </w:r>
            <w:r w:rsidR="007F0761" w:rsidRPr="007F0761">
              <w:rPr>
                <w:color w:val="FFE599"/>
              </w:rPr>
              <w:t xml:space="preserve"> </w:t>
            </w:r>
          </w:p>
          <w:p w:rsidR="00932A9A" w:rsidRPr="0027624A" w:rsidRDefault="00C31150" w:rsidP="0027624A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4"/>
                <w:szCs w:val="24"/>
                <w:lang w:eastAsia="sr-Latn-RS"/>
              </w:rPr>
            </w:pPr>
            <w:r w:rsidRPr="00C31150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4"/>
                <w:szCs w:val="24"/>
                <w:lang w:eastAsia="sr-Latn-RS"/>
              </w:rPr>
              <w:t>О УСВАЈАЊУ СТАНДАРДА КВАЛИФИКАЦИЈЕ „ГРАВЕР УМЕТНИЧКИХ ПРЕДМЕТА”</w:t>
            </w:r>
          </w:p>
          <w:p w:rsidR="00932A9A" w:rsidRPr="00562EA0" w:rsidRDefault="00932A9A" w:rsidP="0027624A">
            <w:pPr>
              <w:pStyle w:val="podnaslovpropisa"/>
            </w:pPr>
            <w:r w:rsidRPr="00562EA0">
              <w:t>("Сл. гласник РС</w:t>
            </w:r>
            <w:r w:rsidR="003960C1" w:rsidRPr="00562EA0">
              <w:t xml:space="preserve"> - Просветни гласник</w:t>
            </w:r>
            <w:r w:rsidRPr="00562EA0">
              <w:t xml:space="preserve">", бр. </w:t>
            </w:r>
            <w:r w:rsidR="0027624A">
              <w:t>13</w:t>
            </w:r>
            <w:r w:rsidRPr="00562EA0">
              <w:t>/20</w:t>
            </w:r>
            <w:r w:rsidR="00643E74" w:rsidRPr="00562EA0">
              <w:t>2</w:t>
            </w:r>
            <w:r w:rsidR="00562EA0" w:rsidRPr="00562EA0">
              <w:t>4</w:t>
            </w:r>
            <w:r w:rsidRPr="00562EA0">
              <w:t>)</w:t>
            </w:r>
          </w:p>
        </w:tc>
      </w:tr>
    </w:tbl>
    <w:p w:rsidR="00DB77FC" w:rsidRPr="00627735" w:rsidRDefault="00DB77FC" w:rsidP="00627735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bookmarkStart w:id="0" w:name="str_1"/>
      <w:bookmarkEnd w:id="0"/>
    </w:p>
    <w:p w:rsidR="00C31150" w:rsidRPr="00C31150" w:rsidRDefault="00C31150" w:rsidP="00627735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C31150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1. Усваја се стандард квалификације „Гравер уметничких предмета”, који је одштампан у Прилогу 1. </w:t>
      </w:r>
      <w:proofErr w:type="gramStart"/>
      <w:r w:rsidRPr="00C31150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овог</w:t>
      </w:r>
      <w:proofErr w:type="gramEnd"/>
      <w:r w:rsidRPr="00C31150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решења и чини његов саставни део.</w:t>
      </w:r>
    </w:p>
    <w:p w:rsidR="00C31150" w:rsidRPr="00C31150" w:rsidRDefault="00C31150" w:rsidP="00627735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C31150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2. Ово решење објавити у „Службеном гласнику Републике Србије – Просветном гласнику”.</w:t>
      </w:r>
    </w:p>
    <w:p w:rsidR="00C31150" w:rsidRPr="00C31150" w:rsidRDefault="00C31150" w:rsidP="00627735">
      <w:pPr>
        <w:spacing w:after="150"/>
        <w:ind w:firstLine="480"/>
        <w:contextualSpacing w:val="0"/>
        <w:jc w:val="right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C31150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Број 611-00-03673/2024-03</w:t>
      </w:r>
    </w:p>
    <w:p w:rsidR="00C31150" w:rsidRPr="00C31150" w:rsidRDefault="00C31150" w:rsidP="00627735">
      <w:pPr>
        <w:spacing w:after="150"/>
        <w:ind w:firstLine="480"/>
        <w:contextualSpacing w:val="0"/>
        <w:jc w:val="right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proofErr w:type="gramStart"/>
      <w:r w:rsidRPr="00C31150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У Београду, 5.</w:t>
      </w:r>
      <w:proofErr w:type="gramEnd"/>
      <w:r w:rsidRPr="00C31150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gramStart"/>
      <w:r w:rsidRPr="00C31150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новембра</w:t>
      </w:r>
      <w:proofErr w:type="gramEnd"/>
      <w:r w:rsidRPr="00C31150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2024. </w:t>
      </w:r>
      <w:proofErr w:type="gramStart"/>
      <w:r w:rsidRPr="00C31150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године</w:t>
      </w:r>
      <w:proofErr w:type="gramEnd"/>
    </w:p>
    <w:p w:rsidR="00C31150" w:rsidRPr="00C31150" w:rsidRDefault="00C31150" w:rsidP="00627735">
      <w:pPr>
        <w:spacing w:after="150"/>
        <w:ind w:firstLine="480"/>
        <w:contextualSpacing w:val="0"/>
        <w:jc w:val="right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C31150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Министар,</w:t>
      </w:r>
    </w:p>
    <w:p w:rsidR="00C31150" w:rsidRPr="00C31150" w:rsidRDefault="00C31150" w:rsidP="00627735">
      <w:pPr>
        <w:ind w:firstLine="480"/>
        <w:contextualSpacing w:val="0"/>
        <w:jc w:val="right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proofErr w:type="gramStart"/>
      <w:r w:rsidRPr="00C31150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проф</w:t>
      </w:r>
      <w:proofErr w:type="gramEnd"/>
      <w:r w:rsidRPr="00C31150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. </w:t>
      </w:r>
      <w:proofErr w:type="gramStart"/>
      <w:r w:rsidRPr="00C31150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др</w:t>
      </w:r>
      <w:proofErr w:type="gramEnd"/>
      <w:r w:rsidRPr="00C31150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 </w:t>
      </w:r>
      <w:r w:rsidRPr="00627735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>Славица Ђукић Дејановић, </w:t>
      </w:r>
      <w:r w:rsidRPr="00C31150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с.р.</w:t>
      </w:r>
    </w:p>
    <w:p w:rsidR="00C31150" w:rsidRPr="00C31150" w:rsidRDefault="00C31150" w:rsidP="00627735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627735">
        <w:rPr>
          <w:rFonts w:ascii="Arial" w:eastAsia="Times New Roman" w:hAnsi="Arial" w:cs="Arial"/>
          <w:color w:val="000000"/>
          <w:sz w:val="20"/>
          <w:szCs w:val="20"/>
          <w:lang w:val="en-US"/>
        </w:rPr>
        <w:lastRenderedPageBreak/>
        <w:drawing>
          <wp:inline distT="0" distB="0" distL="0" distR="0" wp14:anchorId="14E8111B" wp14:editId="25E4FD72">
            <wp:extent cx="6562800" cy="8640000"/>
            <wp:effectExtent l="0" t="0" r="0" b="8890"/>
            <wp:docPr id="11" name="Picture 11" descr="https://slgl.pravno-informacioni-sistem.rs/api/LawAdActAttachment/slike/1029873/Graver-umetnickih-predmeta_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lgl.pravno-informacioni-sistem.rs/api/LawAdActAttachment/slike/1029873/Graver-umetnickih-predmeta_Page_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8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150" w:rsidRPr="00C31150" w:rsidRDefault="00C31150" w:rsidP="00627735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627735">
        <w:rPr>
          <w:rFonts w:ascii="Arial" w:eastAsia="Times New Roman" w:hAnsi="Arial" w:cs="Arial"/>
          <w:color w:val="000000"/>
          <w:sz w:val="20"/>
          <w:szCs w:val="20"/>
          <w:lang w:val="en-US"/>
        </w:rPr>
        <w:lastRenderedPageBreak/>
        <w:drawing>
          <wp:inline distT="0" distB="0" distL="0" distR="0" wp14:anchorId="5CDBC093" wp14:editId="7577B026">
            <wp:extent cx="6562800" cy="8640000"/>
            <wp:effectExtent l="0" t="0" r="0" b="8890"/>
            <wp:docPr id="10" name="Picture 10" descr="https://slgl.pravno-informacioni-sistem.rs/api/LawAdActAttachment/slike/1029873/Graver-umetnickih-predmeta_P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lgl.pravno-informacioni-sistem.rs/api/LawAdActAttachment/slike/1029873/Graver-umetnickih-predmeta_Page_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8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150" w:rsidRPr="00C31150" w:rsidRDefault="00C31150" w:rsidP="00627735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627735">
        <w:rPr>
          <w:rFonts w:ascii="Arial" w:eastAsia="Times New Roman" w:hAnsi="Arial" w:cs="Arial"/>
          <w:color w:val="000000"/>
          <w:sz w:val="20"/>
          <w:szCs w:val="20"/>
          <w:lang w:val="en-US"/>
        </w:rPr>
        <w:lastRenderedPageBreak/>
        <w:drawing>
          <wp:inline distT="0" distB="0" distL="0" distR="0" wp14:anchorId="0BAD9F77" wp14:editId="1ECB3CDF">
            <wp:extent cx="6562800" cy="8640000"/>
            <wp:effectExtent l="0" t="0" r="0" b="8890"/>
            <wp:docPr id="9" name="Picture 9" descr="https://slgl.pravno-informacioni-sistem.rs/api/LawAdActAttachment/slike/1029873/Graver-umetnickih-predmeta_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lgl.pravno-informacioni-sistem.rs/api/LawAdActAttachment/slike/1029873/Graver-umetnickih-predmeta_Page_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8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150" w:rsidRPr="00C31150" w:rsidRDefault="00C31150" w:rsidP="00627735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627735">
        <w:rPr>
          <w:rFonts w:ascii="Arial" w:eastAsia="Times New Roman" w:hAnsi="Arial" w:cs="Arial"/>
          <w:color w:val="000000"/>
          <w:sz w:val="20"/>
          <w:szCs w:val="20"/>
          <w:lang w:val="en-US"/>
        </w:rPr>
        <w:lastRenderedPageBreak/>
        <w:drawing>
          <wp:inline distT="0" distB="0" distL="0" distR="0" wp14:anchorId="75EB0A08" wp14:editId="54ECB8A3">
            <wp:extent cx="6562800" cy="8640000"/>
            <wp:effectExtent l="0" t="0" r="0" b="8890"/>
            <wp:docPr id="8" name="Picture 8" descr="https://slgl.pravno-informacioni-sistem.rs/api/LawAdActAttachment/slike/1029873/Graver-umetnickih-predmeta_Pa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lgl.pravno-informacioni-sistem.rs/api/LawAdActAttachment/slike/1029873/Graver-umetnickih-predmeta_Page_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8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150" w:rsidRPr="00C31150" w:rsidRDefault="00C31150" w:rsidP="00627735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627735">
        <w:rPr>
          <w:rFonts w:ascii="Arial" w:eastAsia="Times New Roman" w:hAnsi="Arial" w:cs="Arial"/>
          <w:color w:val="000000"/>
          <w:sz w:val="20"/>
          <w:szCs w:val="20"/>
          <w:lang w:val="en-US"/>
        </w:rPr>
        <w:lastRenderedPageBreak/>
        <w:drawing>
          <wp:inline distT="0" distB="0" distL="0" distR="0" wp14:anchorId="18741611" wp14:editId="387F3D47">
            <wp:extent cx="6562800" cy="8640000"/>
            <wp:effectExtent l="0" t="0" r="0" b="8890"/>
            <wp:docPr id="7" name="Picture 7" descr="https://slgl.pravno-informacioni-sistem.rs/api/LawAdActAttachment/slike/1029873/Graver-umetnickih-predmeta_Pag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lgl.pravno-informacioni-sistem.rs/api/LawAdActAttachment/slike/1029873/Graver-umetnickih-predmeta_Page_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8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150" w:rsidRPr="00C31150" w:rsidRDefault="00C31150" w:rsidP="00627735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627735">
        <w:rPr>
          <w:rFonts w:ascii="Arial" w:eastAsia="Times New Roman" w:hAnsi="Arial" w:cs="Arial"/>
          <w:color w:val="000000"/>
          <w:sz w:val="20"/>
          <w:szCs w:val="20"/>
          <w:lang w:val="en-US"/>
        </w:rPr>
        <w:lastRenderedPageBreak/>
        <w:drawing>
          <wp:inline distT="0" distB="0" distL="0" distR="0" wp14:anchorId="045EA1FE" wp14:editId="3D792E8B">
            <wp:extent cx="6562800" cy="8640000"/>
            <wp:effectExtent l="0" t="0" r="0" b="8890"/>
            <wp:docPr id="6" name="Picture 6" descr="https://slgl.pravno-informacioni-sistem.rs/api/LawAdActAttachment/slike/1029873/Graver-umetnickih-predmeta_Pag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lgl.pravno-informacioni-sistem.rs/api/LawAdActAttachment/slike/1029873/Graver-umetnickih-predmeta_Page_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8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150" w:rsidRPr="00C31150" w:rsidRDefault="00C31150" w:rsidP="00627735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bookmarkStart w:id="1" w:name="_GoBack"/>
      <w:r w:rsidRPr="00627735">
        <w:rPr>
          <w:rFonts w:ascii="Arial" w:eastAsia="Times New Roman" w:hAnsi="Arial" w:cs="Arial"/>
          <w:color w:val="000000"/>
          <w:sz w:val="20"/>
          <w:szCs w:val="20"/>
          <w:lang w:val="en-US"/>
        </w:rPr>
        <w:lastRenderedPageBreak/>
        <w:drawing>
          <wp:inline distT="0" distB="0" distL="0" distR="0" wp14:anchorId="6CFB56D8" wp14:editId="013FA032">
            <wp:extent cx="6562800" cy="8640000"/>
            <wp:effectExtent l="0" t="0" r="0" b="8890"/>
            <wp:docPr id="2" name="Picture 2" descr="https://slgl.pravno-informacioni-sistem.rs/api/LawAdActAttachment/slike/1029873/Graver-umetnickih-predmeta_Pag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lgl.pravno-informacioni-sistem.rs/api/LawAdActAttachment/slike/1029873/Graver-umetnickih-predmeta_Page_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8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C31150" w:rsidRPr="00627735" w:rsidRDefault="00C31150" w:rsidP="00627735">
      <w:pPr>
        <w:spacing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</w:p>
    <w:sectPr w:rsidR="00C31150" w:rsidRPr="00627735" w:rsidSect="00C31150">
      <w:type w:val="continuous"/>
      <w:pgSz w:w="12480" w:h="15690"/>
      <w:pgMar w:top="426" w:right="780" w:bottom="280" w:left="760" w:header="720" w:footer="341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624A" w:rsidRDefault="0027624A" w:rsidP="00517A41">
      <w:r>
        <w:separator/>
      </w:r>
    </w:p>
  </w:endnote>
  <w:endnote w:type="continuationSeparator" w:id="0">
    <w:p w:rsidR="0027624A" w:rsidRDefault="0027624A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624A" w:rsidRDefault="0027624A" w:rsidP="00517A41">
      <w:r>
        <w:separator/>
      </w:r>
    </w:p>
  </w:footnote>
  <w:footnote w:type="continuationSeparator" w:id="0">
    <w:p w:rsidR="0027624A" w:rsidRDefault="0027624A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5B1C02"/>
    <w:multiLevelType w:val="hybridMultilevel"/>
    <w:tmpl w:val="3D266C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C1435F"/>
    <w:multiLevelType w:val="multilevel"/>
    <w:tmpl w:val="C91E25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hideSpellingErrors/>
  <w:hideGrammaticalErrors/>
  <w:proofState w:grammar="clean"/>
  <w:attachedTemplate r:id="rId1"/>
  <w:defaultTabStop w:val="720"/>
  <w:hyphenationZone w:val="425"/>
  <w:characterSpacingControl w:val="doNotCompress"/>
  <w:hdrShapeDefaults>
    <o:shapedefaults v:ext="edit" spidmax="26625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34705"/>
    <w:rsid w:val="000540A1"/>
    <w:rsid w:val="000603B2"/>
    <w:rsid w:val="00062B2C"/>
    <w:rsid w:val="00080BC6"/>
    <w:rsid w:val="000831BD"/>
    <w:rsid w:val="0008374B"/>
    <w:rsid w:val="000E77F7"/>
    <w:rsid w:val="00101299"/>
    <w:rsid w:val="00134025"/>
    <w:rsid w:val="0016280D"/>
    <w:rsid w:val="001702B1"/>
    <w:rsid w:val="00174003"/>
    <w:rsid w:val="00185B10"/>
    <w:rsid w:val="00192081"/>
    <w:rsid w:val="001C11FA"/>
    <w:rsid w:val="001C23E7"/>
    <w:rsid w:val="00251BA3"/>
    <w:rsid w:val="0027624A"/>
    <w:rsid w:val="002C446D"/>
    <w:rsid w:val="002E78D0"/>
    <w:rsid w:val="00322B0F"/>
    <w:rsid w:val="0033013B"/>
    <w:rsid w:val="003960C1"/>
    <w:rsid w:val="003C4BB6"/>
    <w:rsid w:val="003D7E95"/>
    <w:rsid w:val="00420B36"/>
    <w:rsid w:val="00431DF9"/>
    <w:rsid w:val="00435D19"/>
    <w:rsid w:val="004409A9"/>
    <w:rsid w:val="0044547E"/>
    <w:rsid w:val="00484A2D"/>
    <w:rsid w:val="00490EFD"/>
    <w:rsid w:val="004D1499"/>
    <w:rsid w:val="004F4265"/>
    <w:rsid w:val="00500D93"/>
    <w:rsid w:val="005029F7"/>
    <w:rsid w:val="0050455C"/>
    <w:rsid w:val="00517A41"/>
    <w:rsid w:val="00527967"/>
    <w:rsid w:val="00534B2F"/>
    <w:rsid w:val="0054725A"/>
    <w:rsid w:val="005508CC"/>
    <w:rsid w:val="00562EA0"/>
    <w:rsid w:val="00577311"/>
    <w:rsid w:val="00596ED1"/>
    <w:rsid w:val="005A3244"/>
    <w:rsid w:val="005C5163"/>
    <w:rsid w:val="005C689A"/>
    <w:rsid w:val="005D6DF1"/>
    <w:rsid w:val="005E54BD"/>
    <w:rsid w:val="005F6DF4"/>
    <w:rsid w:val="00606197"/>
    <w:rsid w:val="00614EFF"/>
    <w:rsid w:val="00627735"/>
    <w:rsid w:val="00643975"/>
    <w:rsid w:val="00643E74"/>
    <w:rsid w:val="0067680B"/>
    <w:rsid w:val="006C26FD"/>
    <w:rsid w:val="006E3D3F"/>
    <w:rsid w:val="006E524D"/>
    <w:rsid w:val="006F5FE4"/>
    <w:rsid w:val="00730FD6"/>
    <w:rsid w:val="00765E2C"/>
    <w:rsid w:val="007B07E5"/>
    <w:rsid w:val="007F0761"/>
    <w:rsid w:val="008441A9"/>
    <w:rsid w:val="00856E4B"/>
    <w:rsid w:val="00867E9B"/>
    <w:rsid w:val="008E404D"/>
    <w:rsid w:val="008E5CBC"/>
    <w:rsid w:val="00905917"/>
    <w:rsid w:val="00917DBB"/>
    <w:rsid w:val="00932A9A"/>
    <w:rsid w:val="00944E3C"/>
    <w:rsid w:val="009659D4"/>
    <w:rsid w:val="00977B32"/>
    <w:rsid w:val="009E04BD"/>
    <w:rsid w:val="00A31AF5"/>
    <w:rsid w:val="00A51B9D"/>
    <w:rsid w:val="00B01893"/>
    <w:rsid w:val="00B217B2"/>
    <w:rsid w:val="00B2401D"/>
    <w:rsid w:val="00B711B3"/>
    <w:rsid w:val="00B73999"/>
    <w:rsid w:val="00B77B0F"/>
    <w:rsid w:val="00BB198E"/>
    <w:rsid w:val="00BB5DE9"/>
    <w:rsid w:val="00BB6862"/>
    <w:rsid w:val="00BC26ED"/>
    <w:rsid w:val="00BF53F1"/>
    <w:rsid w:val="00C31150"/>
    <w:rsid w:val="00C40AD5"/>
    <w:rsid w:val="00C60342"/>
    <w:rsid w:val="00CC2FA3"/>
    <w:rsid w:val="00CC6A7D"/>
    <w:rsid w:val="00D0604F"/>
    <w:rsid w:val="00D46562"/>
    <w:rsid w:val="00D70371"/>
    <w:rsid w:val="00D92DD8"/>
    <w:rsid w:val="00DA3DED"/>
    <w:rsid w:val="00DB77FC"/>
    <w:rsid w:val="00DD2E1F"/>
    <w:rsid w:val="00E2188C"/>
    <w:rsid w:val="00E25874"/>
    <w:rsid w:val="00E2639F"/>
    <w:rsid w:val="00E511AB"/>
    <w:rsid w:val="00E716EA"/>
    <w:rsid w:val="00E77660"/>
    <w:rsid w:val="00EB169F"/>
    <w:rsid w:val="00EC4A1B"/>
    <w:rsid w:val="00F362E2"/>
    <w:rsid w:val="00F83E89"/>
    <w:rsid w:val="00FA2A43"/>
    <w:rsid w:val="00FA6A61"/>
    <w:rsid w:val="00FF4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o:colormru v:ext="edit" colors="#d6f9fe,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6E524D"/>
  </w:style>
  <w:style w:type="table" w:customStyle="1" w:styleId="TableGrid2">
    <w:name w:val="Table Grid2"/>
    <w:basedOn w:val="TableNormal"/>
    <w:next w:val="TableGrid0"/>
    <w:uiPriority w:val="59"/>
    <w:rsid w:val="006E524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1C23E7"/>
  </w:style>
  <w:style w:type="table" w:customStyle="1" w:styleId="TableGrid3">
    <w:name w:val="Table Grid3"/>
    <w:basedOn w:val="TableNormal"/>
    <w:next w:val="TableGrid0"/>
    <w:uiPriority w:val="59"/>
    <w:rsid w:val="001C23E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562EA0"/>
  </w:style>
  <w:style w:type="paragraph" w:customStyle="1" w:styleId="msonormal0">
    <w:name w:val="msonormal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bold">
    <w:name w:val="bold"/>
    <w:rsid w:val="00562EA0"/>
  </w:style>
  <w:style w:type="paragraph" w:customStyle="1" w:styleId="bold1">
    <w:name w:val="bold1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562EA0"/>
  </w:style>
  <w:style w:type="paragraph" w:customStyle="1" w:styleId="levi-bold">
    <w:name w:val="levi-bold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562EA0"/>
  </w:style>
  <w:style w:type="table" w:customStyle="1" w:styleId="TableGrid4">
    <w:name w:val="Table Grid4"/>
    <w:basedOn w:val="TableNormal"/>
    <w:next w:val="TableGrid0"/>
    <w:uiPriority w:val="59"/>
    <w:rsid w:val="00562EA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F41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1D9"/>
    <w:rPr>
      <w:rFonts w:ascii="Tahoma" w:hAnsi="Tahoma" w:cs="Tahoma"/>
      <w:noProof/>
      <w:sz w:val="16"/>
      <w:szCs w:val="16"/>
      <w:lang w:eastAsia="en-US"/>
    </w:rPr>
  </w:style>
  <w:style w:type="paragraph" w:customStyle="1" w:styleId="centar">
    <w:name w:val="centar"/>
    <w:basedOn w:val="Normal"/>
    <w:rsid w:val="007F0761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9659D4"/>
    <w:pPr>
      <w:ind w:left="720"/>
    </w:pPr>
  </w:style>
  <w:style w:type="paragraph" w:customStyle="1" w:styleId="f">
    <w:name w:val="f"/>
    <w:basedOn w:val="Normal"/>
    <w:rsid w:val="005C516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levi-beli">
    <w:name w:val="levi-beli"/>
    <w:basedOn w:val="Normal"/>
    <w:rsid w:val="00BF53F1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BF53F1"/>
  </w:style>
  <w:style w:type="character" w:customStyle="1" w:styleId="krajzakdela">
    <w:name w:val="krajzakdela"/>
    <w:basedOn w:val="DefaultParagraphFont"/>
    <w:rsid w:val="0050455C"/>
  </w:style>
  <w:style w:type="character" w:customStyle="1" w:styleId="subscript">
    <w:name w:val="subscript"/>
    <w:basedOn w:val="DefaultParagraphFont"/>
    <w:rsid w:val="00DB77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6E524D"/>
  </w:style>
  <w:style w:type="table" w:customStyle="1" w:styleId="TableGrid2">
    <w:name w:val="Table Grid2"/>
    <w:basedOn w:val="TableNormal"/>
    <w:next w:val="TableGrid0"/>
    <w:uiPriority w:val="59"/>
    <w:rsid w:val="006E524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1C23E7"/>
  </w:style>
  <w:style w:type="table" w:customStyle="1" w:styleId="TableGrid3">
    <w:name w:val="Table Grid3"/>
    <w:basedOn w:val="TableNormal"/>
    <w:next w:val="TableGrid0"/>
    <w:uiPriority w:val="59"/>
    <w:rsid w:val="001C23E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562EA0"/>
  </w:style>
  <w:style w:type="paragraph" w:customStyle="1" w:styleId="msonormal0">
    <w:name w:val="msonormal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bold">
    <w:name w:val="bold"/>
    <w:rsid w:val="00562EA0"/>
  </w:style>
  <w:style w:type="paragraph" w:customStyle="1" w:styleId="bold1">
    <w:name w:val="bold1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562EA0"/>
  </w:style>
  <w:style w:type="paragraph" w:customStyle="1" w:styleId="levi-bold">
    <w:name w:val="levi-bold"/>
    <w:basedOn w:val="Normal"/>
    <w:rsid w:val="00562E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562EA0"/>
  </w:style>
  <w:style w:type="table" w:customStyle="1" w:styleId="TableGrid4">
    <w:name w:val="Table Grid4"/>
    <w:basedOn w:val="TableNormal"/>
    <w:next w:val="TableGrid0"/>
    <w:uiPriority w:val="59"/>
    <w:rsid w:val="00562EA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F41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1D9"/>
    <w:rPr>
      <w:rFonts w:ascii="Tahoma" w:hAnsi="Tahoma" w:cs="Tahoma"/>
      <w:noProof/>
      <w:sz w:val="16"/>
      <w:szCs w:val="16"/>
      <w:lang w:eastAsia="en-US"/>
    </w:rPr>
  </w:style>
  <w:style w:type="paragraph" w:customStyle="1" w:styleId="centar">
    <w:name w:val="centar"/>
    <w:basedOn w:val="Normal"/>
    <w:rsid w:val="007F0761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9659D4"/>
    <w:pPr>
      <w:ind w:left="720"/>
    </w:pPr>
  </w:style>
  <w:style w:type="paragraph" w:customStyle="1" w:styleId="f">
    <w:name w:val="f"/>
    <w:basedOn w:val="Normal"/>
    <w:rsid w:val="005C516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levi-beli">
    <w:name w:val="levi-beli"/>
    <w:basedOn w:val="Normal"/>
    <w:rsid w:val="00BF53F1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BF53F1"/>
  </w:style>
  <w:style w:type="character" w:customStyle="1" w:styleId="krajzakdela">
    <w:name w:val="krajzakdela"/>
    <w:basedOn w:val="DefaultParagraphFont"/>
    <w:rsid w:val="0050455C"/>
  </w:style>
  <w:style w:type="character" w:customStyle="1" w:styleId="subscript">
    <w:name w:val="subscript"/>
    <w:basedOn w:val="DefaultParagraphFont"/>
    <w:rsid w:val="00DB77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62184D-BB15-44B1-84D3-1368ED481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8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4</cp:revision>
  <dcterms:created xsi:type="dcterms:W3CDTF">2024-12-12T11:46:00Z</dcterms:created>
  <dcterms:modified xsi:type="dcterms:W3CDTF">2024-12-12T11:48:00Z</dcterms:modified>
</cp:coreProperties>
</file>