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EEAF6"/>
  <w:body>
    <w:tbl>
      <w:tblPr>
        <w:tblW w:w="4688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64"/>
        <w:gridCol w:w="12488"/>
      </w:tblGrid>
      <w:tr w:rsidR="00932A9A" w:rsidRPr="00424E7B" w:rsidTr="008D7ED8">
        <w:trPr>
          <w:tblCellSpacing w:w="15" w:type="dxa"/>
        </w:trPr>
        <w:tc>
          <w:tcPr>
            <w:tcW w:w="509" w:type="pct"/>
            <w:shd w:val="clear" w:color="auto" w:fill="A41E1C"/>
            <w:vAlign w:val="center"/>
          </w:tcPr>
          <w:p w:rsidR="00932A9A" w:rsidRPr="00424E7B" w:rsidRDefault="007D1909" w:rsidP="00692ADB">
            <w:pPr>
              <w:pStyle w:val="NASLOVZLATO"/>
              <w:spacing w:after="120"/>
            </w:pPr>
            <w:r>
              <w:rPr>
                <w:lang w:val="en-US" w:eastAsia="en-US"/>
              </w:rPr>
              <w:drawing>
                <wp:inline distT="0" distB="0" distL="0" distR="0" wp14:anchorId="3C1F6859" wp14:editId="1BF2E464">
                  <wp:extent cx="523875" cy="561975"/>
                  <wp:effectExtent l="0" t="0" r="9525" b="9525"/>
                  <wp:docPr id="1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9" w:type="pct"/>
            <w:shd w:val="clear" w:color="auto" w:fill="A41E1C"/>
            <w:vAlign w:val="center"/>
            <w:hideMark/>
          </w:tcPr>
          <w:p w:rsidR="00B86BFF" w:rsidRPr="00424E7B" w:rsidRDefault="00D22F65" w:rsidP="00B86BFF">
            <w:pPr>
              <w:pStyle w:val="NASLOVBELO"/>
              <w:spacing w:after="0"/>
              <w:contextualSpacing/>
              <w:rPr>
                <w:color w:val="FFE599"/>
              </w:rPr>
            </w:pPr>
            <w:r w:rsidRPr="00D22F65">
              <w:rPr>
                <w:color w:val="FFE599"/>
              </w:rPr>
              <w:t xml:space="preserve">ПРАВИЛНИК </w:t>
            </w:r>
          </w:p>
          <w:p w:rsidR="00932A9A" w:rsidRPr="00424E7B" w:rsidRDefault="00A9702F" w:rsidP="00D22F65">
            <w:pPr>
              <w:pStyle w:val="NASLOVBELO"/>
              <w:spacing w:after="0"/>
            </w:pPr>
            <w:r w:rsidRPr="00A9702F">
              <w:t>О</w:t>
            </w:r>
            <w:r>
              <w:t xml:space="preserve"> СПИСКУ КЛАСИФИКОВАНИХ СУПСТАНЦ</w:t>
            </w:r>
            <w:r w:rsidRPr="00A9702F">
              <w:t>И</w:t>
            </w:r>
          </w:p>
          <w:p w:rsidR="00932A9A" w:rsidRPr="00D65E37" w:rsidRDefault="00520BC5" w:rsidP="00A9702F">
            <w:pPr>
              <w:pStyle w:val="podnaslovpropisa"/>
              <w:spacing w:after="0" w:afterAutospacing="0"/>
              <w:rPr>
                <w:lang w:val="sr-Cyrl-RS"/>
              </w:rPr>
            </w:pPr>
            <w:r w:rsidRPr="00424E7B">
              <w:t xml:space="preserve">("Сл. гласник РС", бр. </w:t>
            </w:r>
            <w:r w:rsidR="00E83EBA" w:rsidRPr="00424E7B">
              <w:t>1</w:t>
            </w:r>
            <w:r w:rsidR="00A9702F">
              <w:t>1</w:t>
            </w:r>
            <w:r w:rsidR="00E83EBA" w:rsidRPr="00424E7B">
              <w:t>/202</w:t>
            </w:r>
            <w:r w:rsidR="00D65E37">
              <w:t>5</w:t>
            </w:r>
            <w:r w:rsidRPr="00424E7B">
              <w:t>)</w:t>
            </w:r>
          </w:p>
        </w:tc>
      </w:tr>
    </w:tbl>
    <w:p w:rsidR="00D22F65" w:rsidRDefault="00D22F65" w:rsidP="00EC143A">
      <w:pPr>
        <w:spacing w:before="330"/>
        <w:ind w:firstLine="480"/>
        <w:jc w:val="center"/>
        <w:rPr>
          <w:rFonts w:ascii="Arial" w:hAnsi="Arial" w:cs="Arial"/>
          <w:sz w:val="20"/>
        </w:rPr>
      </w:pPr>
      <w:bookmarkStart w:id="0" w:name="str_1"/>
      <w:bookmarkEnd w:id="0"/>
    </w:p>
    <w:p w:rsidR="007B4931" w:rsidRDefault="00EC143A" w:rsidP="00EC143A">
      <w:pPr>
        <w:spacing w:before="8" w:after="1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</w:t>
      </w:r>
    </w:p>
    <w:p w:rsidR="007B4931" w:rsidRDefault="007B4931" w:rsidP="007B4931">
      <w:pPr>
        <w:spacing w:before="0" w:after="0"/>
        <w:jc w:val="center"/>
        <w:rPr>
          <w:rFonts w:ascii="Arial" w:hAnsi="Arial" w:cs="Arial"/>
          <w:sz w:val="20"/>
        </w:rPr>
      </w:pPr>
      <w:r>
        <w:rPr>
          <w:lang w:val="en-US"/>
        </w:rPr>
        <w:drawing>
          <wp:inline distT="0" distB="0" distL="0" distR="0" wp14:anchorId="7F23362A" wp14:editId="04E1D742">
            <wp:extent cx="6502400" cy="1587500"/>
            <wp:effectExtent l="0" t="0" r="0" b="0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4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br w:type="page"/>
      </w:r>
    </w:p>
    <w:p w:rsidR="00EC143A" w:rsidRDefault="00EC143A" w:rsidP="00EC143A">
      <w:pPr>
        <w:spacing w:before="8" w:after="1"/>
        <w:rPr>
          <w:sz w:val="11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70BA4F7" wp14:editId="44C47517">
            <wp:extent cx="8984697" cy="5081682"/>
            <wp:effectExtent l="0" t="0" r="0" b="0"/>
            <wp:docPr id="2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81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12E4F3D" wp14:editId="58A299C5">
            <wp:extent cx="8984695" cy="5595461"/>
            <wp:effectExtent l="0" t="0" r="0" b="0"/>
            <wp:docPr id="3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9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B9BE32F" wp14:editId="766736E5">
            <wp:extent cx="8984697" cy="5421249"/>
            <wp:effectExtent l="0" t="0" r="0" b="0"/>
            <wp:docPr id="4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2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894C665" wp14:editId="7E8C129D">
            <wp:extent cx="8984695" cy="5338572"/>
            <wp:effectExtent l="0" t="0" r="0" b="0"/>
            <wp:docPr id="5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3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FECA070" wp14:editId="13D3C6CD">
            <wp:extent cx="8984697" cy="5542311"/>
            <wp:effectExtent l="0" t="0" r="0" b="0"/>
            <wp:docPr id="6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42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9AA63F2" wp14:editId="58C915A7">
            <wp:extent cx="8984695" cy="5111210"/>
            <wp:effectExtent l="0" t="0" r="0" b="0"/>
            <wp:docPr id="7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1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401FFB1" wp14:editId="3BBB0AA2">
            <wp:extent cx="8984697" cy="5498020"/>
            <wp:effectExtent l="0" t="0" r="0" b="0"/>
            <wp:docPr id="8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9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F997BFE" wp14:editId="0E366FFB">
            <wp:extent cx="8984695" cy="5063966"/>
            <wp:effectExtent l="0" t="0" r="0" b="0"/>
            <wp:docPr id="9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6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5B41CCB" wp14:editId="49C18537">
            <wp:extent cx="8984697" cy="5424201"/>
            <wp:effectExtent l="0" t="0" r="0" b="0"/>
            <wp:docPr id="10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2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251CED7" wp14:editId="1778BE70">
            <wp:extent cx="8984695" cy="5527548"/>
            <wp:effectExtent l="0" t="0" r="0" b="0"/>
            <wp:docPr id="11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2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CFAF346" wp14:editId="4253CC20">
            <wp:extent cx="8984697" cy="5430107"/>
            <wp:effectExtent l="0" t="0" r="0" b="0"/>
            <wp:docPr id="12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3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A35760F" wp14:editId="5FFEF0FE">
            <wp:extent cx="8984695" cy="5028533"/>
            <wp:effectExtent l="0" t="0" r="0" b="0"/>
            <wp:docPr id="13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28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6744D1D" wp14:editId="16BF4860">
            <wp:extent cx="8984697" cy="5291328"/>
            <wp:effectExtent l="0" t="0" r="0" b="0"/>
            <wp:docPr id="19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DFFEBE0" wp14:editId="1E08C1AD">
            <wp:extent cx="8984695" cy="5506878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59D9E89" wp14:editId="4AD7C297">
            <wp:extent cx="8984697" cy="5255895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5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135AB56" wp14:editId="72FACDB1">
            <wp:extent cx="8984695" cy="5489162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8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6B9BBC7" wp14:editId="2E6592E4">
            <wp:extent cx="8984697" cy="5241131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4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ED618DE" wp14:editId="6684CBC5">
            <wp:extent cx="8984695" cy="5465540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6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75B67FB" wp14:editId="68B0F31B">
            <wp:extent cx="8984697" cy="4942903"/>
            <wp:effectExtent l="0" t="0" r="0" b="0"/>
            <wp:docPr id="20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42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EAD0FB9" wp14:editId="5041333A">
            <wp:extent cx="8984695" cy="4573809"/>
            <wp:effectExtent l="0" t="0" r="0" b="0"/>
            <wp:docPr id="21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57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9D2BE25" wp14:editId="04D57939">
            <wp:extent cx="8984697" cy="4990147"/>
            <wp:effectExtent l="0" t="0" r="0" b="0"/>
            <wp:docPr id="22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90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E97571E" wp14:editId="5EF5C342">
            <wp:extent cx="8984695" cy="5382863"/>
            <wp:effectExtent l="0" t="0" r="0" b="0"/>
            <wp:docPr id="23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82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9D10742" wp14:editId="13104E83">
            <wp:extent cx="8984697" cy="5456682"/>
            <wp:effectExtent l="0" t="0" r="0" b="0"/>
            <wp:docPr id="24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04EA851" wp14:editId="749C0124">
            <wp:extent cx="8984695" cy="5601366"/>
            <wp:effectExtent l="0" t="0" r="0" b="0"/>
            <wp:docPr id="25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0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60B1BCF" wp14:editId="3336B54F">
            <wp:extent cx="8984697" cy="4963572"/>
            <wp:effectExtent l="0" t="0" r="0" b="0"/>
            <wp:docPr id="26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6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93005A8" wp14:editId="3255C630">
            <wp:extent cx="8984695" cy="5636799"/>
            <wp:effectExtent l="0" t="0" r="0" b="0"/>
            <wp:docPr id="27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3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95DB9AC" wp14:editId="1BA8E489">
            <wp:extent cx="8984697" cy="5530500"/>
            <wp:effectExtent l="0" t="0" r="0" b="0"/>
            <wp:docPr id="28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70244DA" wp14:editId="7D180388">
            <wp:extent cx="8984695" cy="5648610"/>
            <wp:effectExtent l="0" t="0" r="0" b="0"/>
            <wp:docPr id="29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114D096" wp14:editId="1692C337">
            <wp:extent cx="8984697" cy="5633847"/>
            <wp:effectExtent l="0" t="0" r="0" b="0"/>
            <wp:docPr id="30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2C39038" wp14:editId="2380562D">
            <wp:extent cx="8984695" cy="5323808"/>
            <wp:effectExtent l="0" t="0" r="0" b="0"/>
            <wp:docPr id="31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2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EA96C2D" wp14:editId="44A7EC50">
            <wp:extent cx="8984697" cy="5264753"/>
            <wp:effectExtent l="0" t="0" r="0" b="0"/>
            <wp:docPr id="32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6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B530EE8" wp14:editId="2C6FA4B0">
            <wp:extent cx="8984695" cy="5619083"/>
            <wp:effectExtent l="0" t="0" r="0" b="0"/>
            <wp:docPr id="33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19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375B551" wp14:editId="05B9C935">
            <wp:extent cx="8984697" cy="5134832"/>
            <wp:effectExtent l="0" t="0" r="0" b="0"/>
            <wp:docPr id="34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3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E0D244B" wp14:editId="793609AA">
            <wp:extent cx="8984695" cy="3088576"/>
            <wp:effectExtent l="0" t="0" r="0" b="0"/>
            <wp:docPr id="35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08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26C1F3C" wp14:editId="18F72FD8">
            <wp:extent cx="8984697" cy="5545264"/>
            <wp:effectExtent l="0" t="0" r="0" b="0"/>
            <wp:docPr id="36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4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F76B833" wp14:editId="7885486D">
            <wp:extent cx="8984695" cy="5170265"/>
            <wp:effectExtent l="0" t="0" r="0" b="0"/>
            <wp:docPr id="37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4D328CF" wp14:editId="53D1556E">
            <wp:extent cx="8984697" cy="5639752"/>
            <wp:effectExtent l="0" t="0" r="0" b="0"/>
            <wp:docPr id="38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3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F58C027" wp14:editId="5AD0463F">
            <wp:extent cx="8984695" cy="5639752"/>
            <wp:effectExtent l="0" t="0" r="0" b="0"/>
            <wp:docPr id="39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3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4B4F7D6" wp14:editId="5D94CFF1">
            <wp:extent cx="8984697" cy="5108257"/>
            <wp:effectExtent l="0" t="0" r="0" b="0"/>
            <wp:docPr id="40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0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8F2F53B" wp14:editId="5BB6B4AB">
            <wp:extent cx="8984695" cy="5353335"/>
            <wp:effectExtent l="0" t="0" r="0" b="0"/>
            <wp:docPr id="41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210EFA7" wp14:editId="6EC6C4E3">
            <wp:extent cx="8984697" cy="5604319"/>
            <wp:effectExtent l="0" t="0" r="0" b="0"/>
            <wp:docPr id="42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0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2562B38" wp14:editId="7EC4DF0D">
            <wp:extent cx="8984695" cy="5249989"/>
            <wp:effectExtent l="0" t="0" r="0" b="0"/>
            <wp:docPr id="43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4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D663D56" wp14:editId="264BD633">
            <wp:extent cx="8984697" cy="5249989"/>
            <wp:effectExtent l="0" t="0" r="0" b="0"/>
            <wp:docPr id="44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4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5CB3E9E" wp14:editId="512DFA48">
            <wp:extent cx="8984695" cy="5317902"/>
            <wp:effectExtent l="0" t="0" r="0" b="0"/>
            <wp:docPr id="45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1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F6BD024" wp14:editId="461CE326">
            <wp:extent cx="8984697" cy="5220462"/>
            <wp:effectExtent l="0" t="0" r="0" b="0"/>
            <wp:docPr id="46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2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D9CEF55" wp14:editId="1896690C">
            <wp:extent cx="8984695" cy="5105304"/>
            <wp:effectExtent l="0" t="0" r="0" b="0"/>
            <wp:docPr id="47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0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F021398" wp14:editId="1DB69A58">
            <wp:extent cx="8984697" cy="5527548"/>
            <wp:effectExtent l="0" t="0" r="0" b="0"/>
            <wp:docPr id="48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2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5C4BD72" wp14:editId="37A48047">
            <wp:extent cx="8984695" cy="5314950"/>
            <wp:effectExtent l="0" t="0" r="0" b="0"/>
            <wp:docPr id="49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30DBAF0" wp14:editId="30C94967">
            <wp:extent cx="8984697" cy="5326761"/>
            <wp:effectExtent l="0" t="0" r="0" b="0"/>
            <wp:docPr id="50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D164038" wp14:editId="49AA647B">
            <wp:extent cx="8984695" cy="5182076"/>
            <wp:effectExtent l="0" t="0" r="0" b="0"/>
            <wp:docPr id="51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8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129AC81" wp14:editId="76CBA59B">
            <wp:extent cx="8984697" cy="5185029"/>
            <wp:effectExtent l="0" t="0" r="0" b="0"/>
            <wp:docPr id="52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8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89F9636" wp14:editId="5D52724D">
            <wp:extent cx="8984695" cy="5601366"/>
            <wp:effectExtent l="0" t="0" r="0" b="0"/>
            <wp:docPr id="53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0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879583E" wp14:editId="023AFEC5">
            <wp:extent cx="8984697" cy="5645658"/>
            <wp:effectExtent l="0" t="0" r="0" b="0"/>
            <wp:docPr id="54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4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6660B2A" wp14:editId="43C7437E">
            <wp:extent cx="8984695" cy="5105304"/>
            <wp:effectExtent l="0" t="0" r="0" b="0"/>
            <wp:docPr id="55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0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CE7F632" wp14:editId="49DCCCA2">
            <wp:extent cx="8984697" cy="5607272"/>
            <wp:effectExtent l="0" t="0" r="0" b="0"/>
            <wp:docPr id="56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0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51D5DF3" wp14:editId="32AA1DAD">
            <wp:extent cx="8984695" cy="5430107"/>
            <wp:effectExtent l="0" t="0" r="0" b="0"/>
            <wp:docPr id="57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3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40A02BD" wp14:editId="2F17E41A">
            <wp:extent cx="8984697" cy="4686014"/>
            <wp:effectExtent l="0" t="0" r="0" b="0"/>
            <wp:docPr id="58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8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C7A1163" wp14:editId="21F9FC93">
            <wp:extent cx="8984695" cy="4753927"/>
            <wp:effectExtent l="0" t="0" r="0" b="0"/>
            <wp:docPr id="59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753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3997989" wp14:editId="21D84F6B">
            <wp:extent cx="8984697" cy="5444871"/>
            <wp:effectExtent l="0" t="0" r="0" b="0"/>
            <wp:docPr id="60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4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1FB1BB7" wp14:editId="6962F4A6">
            <wp:extent cx="8984695" cy="5167312"/>
            <wp:effectExtent l="0" t="0" r="0" b="0"/>
            <wp:docPr id="61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6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11DE7C3" wp14:editId="3350F6B6">
            <wp:extent cx="8984697" cy="5527548"/>
            <wp:effectExtent l="0" t="0" r="0" b="0"/>
            <wp:docPr id="62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2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FD62E70" wp14:editId="26C048CB">
            <wp:extent cx="8984695" cy="5282469"/>
            <wp:effectExtent l="0" t="0" r="0" b="0"/>
            <wp:docPr id="63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8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36A3A93" wp14:editId="0D55EB74">
            <wp:extent cx="8984697" cy="5489162"/>
            <wp:effectExtent l="0" t="0" r="0" b="0"/>
            <wp:docPr id="64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8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DC657F1" wp14:editId="7D287F21">
            <wp:extent cx="8984695" cy="5108257"/>
            <wp:effectExtent l="0" t="0" r="0" b="0"/>
            <wp:docPr id="65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0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6A84266" wp14:editId="400810D5">
            <wp:extent cx="8984697" cy="3374993"/>
            <wp:effectExtent l="0" t="0" r="0" b="0"/>
            <wp:docPr id="66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37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B10C47E" wp14:editId="4D4F135A">
            <wp:extent cx="8984695" cy="5574792"/>
            <wp:effectExtent l="0" t="0" r="0" b="0"/>
            <wp:docPr id="67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7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40523A0" wp14:editId="64349381">
            <wp:extent cx="8984697" cy="5081682"/>
            <wp:effectExtent l="0" t="0" r="0" b="0"/>
            <wp:docPr id="68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81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9230B6B" wp14:editId="2079CB16">
            <wp:extent cx="8984695" cy="5359241"/>
            <wp:effectExtent l="0" t="0" r="0" b="0"/>
            <wp:docPr id="69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DAA9CB7" wp14:editId="154B0EA5">
            <wp:extent cx="8984697" cy="5317902"/>
            <wp:effectExtent l="0" t="0" r="0" b="0"/>
            <wp:docPr id="70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1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A0D7354" wp14:editId="110E24ED">
            <wp:extent cx="8984695" cy="5155501"/>
            <wp:effectExtent l="0" t="0" r="0" b="0"/>
            <wp:docPr id="71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55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7862839" wp14:editId="40C1BD57">
            <wp:extent cx="8984697" cy="5291328"/>
            <wp:effectExtent l="0" t="0" r="0" b="0"/>
            <wp:docPr id="72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C80BE87" wp14:editId="621A1B8E">
            <wp:extent cx="8984695" cy="5394674"/>
            <wp:effectExtent l="0" t="0" r="0" b="0"/>
            <wp:docPr id="73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15CC199" wp14:editId="0E7C0A43">
            <wp:extent cx="8984697" cy="5397627"/>
            <wp:effectExtent l="0" t="0" r="0" b="0"/>
            <wp:docPr id="74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9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32A1836" wp14:editId="40EFB8BE">
            <wp:extent cx="8984695" cy="4960620"/>
            <wp:effectExtent l="0" t="0" r="0" b="0"/>
            <wp:docPr id="75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A77597E" wp14:editId="0FB1133D">
            <wp:extent cx="8984697" cy="5350383"/>
            <wp:effectExtent l="0" t="0" r="0" b="0"/>
            <wp:docPr id="76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5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FAF7BDD" wp14:editId="7A2FA805">
            <wp:extent cx="8984695" cy="5388768"/>
            <wp:effectExtent l="0" t="0" r="0" b="0"/>
            <wp:docPr id="77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8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D908C2F" wp14:editId="1D5EB0A8">
            <wp:extent cx="8984697" cy="5503926"/>
            <wp:effectExtent l="0" t="0" r="0" b="0"/>
            <wp:docPr id="78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0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E3764AB" wp14:editId="4E1DAEF0">
            <wp:extent cx="8984695" cy="5536406"/>
            <wp:effectExtent l="0" t="0" r="0" b="0"/>
            <wp:docPr id="79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36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62B23C4" wp14:editId="7008167A">
            <wp:extent cx="8984697" cy="4609242"/>
            <wp:effectExtent l="0" t="0" r="0" b="0"/>
            <wp:docPr id="80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0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DD9BE68" wp14:editId="756A527A">
            <wp:extent cx="8984695" cy="4275582"/>
            <wp:effectExtent l="0" t="0" r="0" b="0"/>
            <wp:docPr id="81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275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68D2858" wp14:editId="70515A49">
            <wp:extent cx="8984697" cy="4275582"/>
            <wp:effectExtent l="0" t="0" r="0" b="0"/>
            <wp:docPr id="82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275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CB08707" wp14:editId="4B390610">
            <wp:extent cx="8984695" cy="5170265"/>
            <wp:effectExtent l="0" t="0" r="0" b="0"/>
            <wp:docPr id="83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8E44FC1" wp14:editId="59D45E47">
            <wp:extent cx="8984697" cy="5403532"/>
            <wp:effectExtent l="0" t="0" r="0" b="0"/>
            <wp:docPr id="84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0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449BA8A" wp14:editId="0B861435">
            <wp:extent cx="8984695" cy="2261806"/>
            <wp:effectExtent l="0" t="0" r="0" b="0"/>
            <wp:docPr id="85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2261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281EAA6" wp14:editId="1D139C9A">
            <wp:extent cx="8984697" cy="5359241"/>
            <wp:effectExtent l="0" t="0" r="0" b="0"/>
            <wp:docPr id="86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6C19DA1" wp14:editId="7CC92784">
            <wp:extent cx="8984695" cy="5571839"/>
            <wp:effectExtent l="0" t="0" r="0" b="0"/>
            <wp:docPr id="87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B9C33CC" wp14:editId="427BF486">
            <wp:extent cx="8984697" cy="5639752"/>
            <wp:effectExtent l="0" t="0" r="0" b="0"/>
            <wp:docPr id="88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3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15716D5" wp14:editId="3513D101">
            <wp:extent cx="8984695" cy="5220461"/>
            <wp:effectExtent l="0" t="0" r="0" b="0"/>
            <wp:docPr id="89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20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2E95383" wp14:editId="7C35BE00">
            <wp:extent cx="8984697" cy="5137785"/>
            <wp:effectExtent l="0" t="0" r="0" b="0"/>
            <wp:docPr id="90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3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A007E62" wp14:editId="2FFD71FC">
            <wp:extent cx="8984695" cy="4736211"/>
            <wp:effectExtent l="0" t="0" r="0" b="0"/>
            <wp:docPr id="91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73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75C760F" wp14:editId="6129F87C">
            <wp:extent cx="8984697" cy="5601366"/>
            <wp:effectExtent l="0" t="0" r="0" b="0"/>
            <wp:docPr id="92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0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E636E04" wp14:editId="07806B05">
            <wp:extent cx="8984695" cy="4866132"/>
            <wp:effectExtent l="0" t="0" r="0" b="0"/>
            <wp:docPr id="93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866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9DACB7D" wp14:editId="39BD6628">
            <wp:extent cx="8984697" cy="4966525"/>
            <wp:effectExtent l="0" t="0" r="0" b="0"/>
            <wp:docPr id="94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6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8F4E824" wp14:editId="767A81E5">
            <wp:extent cx="8984695" cy="5394674"/>
            <wp:effectExtent l="0" t="0" r="0" b="0"/>
            <wp:docPr id="95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3B30DB9" wp14:editId="77223E08">
            <wp:extent cx="8984697" cy="5182076"/>
            <wp:effectExtent l="0" t="0" r="0" b="0"/>
            <wp:docPr id="96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8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E393040" wp14:editId="22FD06B5">
            <wp:extent cx="8984695" cy="5616130"/>
            <wp:effectExtent l="0" t="0" r="0" b="0"/>
            <wp:docPr id="97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1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86AF6EA" wp14:editId="4A8F45B3">
            <wp:extent cx="8984697" cy="4798218"/>
            <wp:effectExtent l="0" t="0" r="0" b="0"/>
            <wp:docPr id="98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798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EDDA13A" wp14:editId="477F31B8">
            <wp:extent cx="8984695" cy="5577744"/>
            <wp:effectExtent l="0" t="0" r="0" b="0"/>
            <wp:docPr id="99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7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ABA4306" wp14:editId="36AA10E0">
            <wp:extent cx="8984697" cy="5642705"/>
            <wp:effectExtent l="0" t="0" r="0" b="0"/>
            <wp:docPr id="100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C0F2085" wp14:editId="1B5F8262">
            <wp:extent cx="8984695" cy="4181094"/>
            <wp:effectExtent l="0" t="0" r="0" b="0"/>
            <wp:docPr id="101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18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85332B5" wp14:editId="3ACD12A9">
            <wp:extent cx="8984697" cy="5433060"/>
            <wp:effectExtent l="0" t="0" r="0" b="0"/>
            <wp:docPr id="102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3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0226466" wp14:editId="527277DE">
            <wp:extent cx="8984695" cy="5498020"/>
            <wp:effectExtent l="0" t="0" r="0" b="0"/>
            <wp:docPr id="103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9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AE87274" wp14:editId="627B98CA">
            <wp:extent cx="8984697" cy="4795266"/>
            <wp:effectExtent l="0" t="0" r="0" b="0"/>
            <wp:docPr id="104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795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D5ABCAB" wp14:editId="1D04F2D8">
            <wp:extent cx="8984695" cy="5391721"/>
            <wp:effectExtent l="0" t="0" r="0" b="0"/>
            <wp:docPr id="105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91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F9074F9" wp14:editId="33E41D72">
            <wp:extent cx="8984697" cy="5562981"/>
            <wp:effectExtent l="0" t="0" r="0" b="0"/>
            <wp:docPr id="106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6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7144A2A" wp14:editId="306DDA5E">
            <wp:extent cx="8984695" cy="5539359"/>
            <wp:effectExtent l="0" t="0" r="0" b="0"/>
            <wp:docPr id="107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3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18CF548" wp14:editId="57AAA837">
            <wp:extent cx="8984697" cy="4851368"/>
            <wp:effectExtent l="0" t="0" r="0" b="0"/>
            <wp:docPr id="108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85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F6BC8BF" wp14:editId="6501360E">
            <wp:extent cx="8984695" cy="5028533"/>
            <wp:effectExtent l="0" t="0" r="0" b="0"/>
            <wp:docPr id="109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28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4D4F5D4" wp14:editId="28E7CF10">
            <wp:extent cx="8984697" cy="5604319"/>
            <wp:effectExtent l="0" t="0" r="0" b="0"/>
            <wp:docPr id="110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0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ABD4028" wp14:editId="4953452D">
            <wp:extent cx="8984695" cy="4904517"/>
            <wp:effectExtent l="0" t="0" r="0" b="0"/>
            <wp:docPr id="111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90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E5CD41F" wp14:editId="1A426A61">
            <wp:extent cx="8984697" cy="5388768"/>
            <wp:effectExtent l="0" t="0" r="0" b="0"/>
            <wp:docPr id="112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8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84B389F" wp14:editId="68C7F929">
            <wp:extent cx="8984695" cy="5660421"/>
            <wp:effectExtent l="0" t="0" r="0" b="0"/>
            <wp:docPr id="113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6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9D63052" wp14:editId="390899D9">
            <wp:extent cx="8984697" cy="5022627"/>
            <wp:effectExtent l="0" t="0" r="0" b="0"/>
            <wp:docPr id="114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6806FD8" wp14:editId="284F6E3D">
            <wp:extent cx="8984695" cy="4213574"/>
            <wp:effectExtent l="0" t="0" r="0" b="0"/>
            <wp:docPr id="115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213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7EB6805" wp14:editId="1D028972">
            <wp:extent cx="8984697" cy="5196840"/>
            <wp:effectExtent l="0" t="0" r="0" b="0"/>
            <wp:docPr id="116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9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3C7FA32" wp14:editId="39D63398">
            <wp:extent cx="8984695" cy="5453729"/>
            <wp:effectExtent l="0" t="0" r="0" b="0"/>
            <wp:docPr id="117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C1EAFBF" wp14:editId="304907F5">
            <wp:extent cx="8984697" cy="5633847"/>
            <wp:effectExtent l="0" t="0" r="0" b="0"/>
            <wp:docPr id="118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A52AC05" wp14:editId="209DF909">
            <wp:extent cx="8984695" cy="5465540"/>
            <wp:effectExtent l="0" t="0" r="0" b="0"/>
            <wp:docPr id="119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6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11935E6" wp14:editId="7F358B46">
            <wp:extent cx="8984697" cy="4928139"/>
            <wp:effectExtent l="0" t="0" r="0" b="0"/>
            <wp:docPr id="120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28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8ADF3FD" wp14:editId="44762499">
            <wp:extent cx="8984695" cy="5607272"/>
            <wp:effectExtent l="0" t="0" r="0" b="0"/>
            <wp:docPr id="121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0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9C893C1" wp14:editId="0ED9137B">
            <wp:extent cx="8984697" cy="5326761"/>
            <wp:effectExtent l="0" t="0" r="0" b="0"/>
            <wp:docPr id="122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B9A2471" wp14:editId="7374E6B4">
            <wp:extent cx="8984695" cy="5028533"/>
            <wp:effectExtent l="0" t="0" r="0" b="0"/>
            <wp:docPr id="123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28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8B10012" wp14:editId="295C7108">
            <wp:extent cx="8984697" cy="5388768"/>
            <wp:effectExtent l="0" t="0" r="0" b="0"/>
            <wp:docPr id="124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8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2AADF36" wp14:editId="7041C21A">
            <wp:extent cx="8984695" cy="5344477"/>
            <wp:effectExtent l="0" t="0" r="0" b="0"/>
            <wp:docPr id="125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4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72A0393" wp14:editId="01D80EA6">
            <wp:extent cx="8984697" cy="4954714"/>
            <wp:effectExtent l="0" t="0" r="0" b="0"/>
            <wp:docPr id="126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54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E94EF18" wp14:editId="72A52FAD">
            <wp:extent cx="8984695" cy="5663374"/>
            <wp:effectExtent l="0" t="0" r="0" b="0"/>
            <wp:docPr id="127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6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6B5CD7A" wp14:editId="6798AE30">
            <wp:extent cx="8984697" cy="5235225"/>
            <wp:effectExtent l="0" t="0" r="0" b="0"/>
            <wp:docPr id="128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3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F8E29E4" wp14:editId="0BEA1833">
            <wp:extent cx="8984695" cy="5424201"/>
            <wp:effectExtent l="0" t="0" r="0" b="0"/>
            <wp:docPr id="129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2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E5A5074" wp14:editId="09CD2937">
            <wp:extent cx="8984697" cy="5601366"/>
            <wp:effectExtent l="0" t="0" r="0" b="0"/>
            <wp:docPr id="130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0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BDAF867" wp14:editId="5A785BC9">
            <wp:extent cx="8984695" cy="4039362"/>
            <wp:effectExtent l="0" t="0" r="0" b="0"/>
            <wp:docPr id="131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03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11FD9A6" wp14:editId="3DED6316">
            <wp:extent cx="8984697" cy="3044285"/>
            <wp:effectExtent l="0" t="0" r="0" b="0"/>
            <wp:docPr id="132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0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1A4AB35" wp14:editId="0548E84C">
            <wp:extent cx="8984695" cy="5273611"/>
            <wp:effectExtent l="0" t="0" r="0" b="0"/>
            <wp:docPr id="133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7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6F6E370" wp14:editId="38800778">
            <wp:extent cx="8984697" cy="4996053"/>
            <wp:effectExtent l="0" t="0" r="0" b="0"/>
            <wp:docPr id="134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9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A23B6FD" wp14:editId="372FBE89">
            <wp:extent cx="8984695" cy="4812982"/>
            <wp:effectExtent l="0" t="0" r="0" b="0"/>
            <wp:docPr id="135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81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EF47505" wp14:editId="633A1DBA">
            <wp:extent cx="8984697" cy="5666327"/>
            <wp:effectExtent l="0" t="0" r="0" b="0"/>
            <wp:docPr id="136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6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C40280E" wp14:editId="444D9992">
            <wp:extent cx="8984695" cy="5314950"/>
            <wp:effectExtent l="0" t="0" r="0" b="0"/>
            <wp:docPr id="137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328DAD9" wp14:editId="416086EE">
            <wp:extent cx="8984697" cy="5595461"/>
            <wp:effectExtent l="0" t="0" r="0" b="0"/>
            <wp:docPr id="138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9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8324127" wp14:editId="0AFA3A68">
            <wp:extent cx="8984695" cy="5527548"/>
            <wp:effectExtent l="0" t="0" r="0" b="0"/>
            <wp:docPr id="139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2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EF142DB" wp14:editId="489EB296">
            <wp:extent cx="8984697" cy="5571839"/>
            <wp:effectExtent l="0" t="0" r="0" b="0"/>
            <wp:docPr id="140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CB971EA" wp14:editId="3153FBF8">
            <wp:extent cx="8984695" cy="4833651"/>
            <wp:effectExtent l="0" t="0" r="0" b="0"/>
            <wp:docPr id="141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83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AC83B27" wp14:editId="4E9224C1">
            <wp:extent cx="8984697" cy="5326761"/>
            <wp:effectExtent l="0" t="0" r="0" b="0"/>
            <wp:docPr id="142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D931FC8" wp14:editId="00370D42">
            <wp:extent cx="8984695" cy="5371052"/>
            <wp:effectExtent l="0" t="0" r="0" b="0"/>
            <wp:docPr id="143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7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75E50F5" wp14:editId="7854CAE0">
            <wp:extent cx="8984697" cy="5604319"/>
            <wp:effectExtent l="0" t="0" r="0" b="0"/>
            <wp:docPr id="144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0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5E0E6F1" wp14:editId="40086BB1">
            <wp:extent cx="8984695" cy="5595461"/>
            <wp:effectExtent l="0" t="0" r="0" b="0"/>
            <wp:docPr id="145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9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1F3E1C6" wp14:editId="74293DAC">
            <wp:extent cx="8984697" cy="4812982"/>
            <wp:effectExtent l="0" t="0" r="0" b="0"/>
            <wp:docPr id="146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81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CD79317" wp14:editId="5532B60A">
            <wp:extent cx="8984695" cy="5170265"/>
            <wp:effectExtent l="0" t="0" r="0" b="0"/>
            <wp:docPr id="147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FF1B08A" wp14:editId="360E80BD">
            <wp:extent cx="8984697" cy="5421249"/>
            <wp:effectExtent l="0" t="0" r="0" b="0"/>
            <wp:docPr id="148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2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F8BDE27" wp14:editId="63D67693">
            <wp:extent cx="8984695" cy="5311997"/>
            <wp:effectExtent l="0" t="0" r="0" b="0"/>
            <wp:docPr id="149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1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49E8529" wp14:editId="70673FEC">
            <wp:extent cx="8984697" cy="5557075"/>
            <wp:effectExtent l="0" t="0" r="0" b="0"/>
            <wp:docPr id="150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5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2F5F237" wp14:editId="105A0100">
            <wp:extent cx="8984695" cy="5096446"/>
            <wp:effectExtent l="0" t="0" r="0" b="0"/>
            <wp:docPr id="151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96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AE20816" wp14:editId="0C5CFC74">
            <wp:extent cx="8984697" cy="5028533"/>
            <wp:effectExtent l="0" t="0" r="0" b="0"/>
            <wp:docPr id="152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28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43A1EFC" wp14:editId="04C38CE8">
            <wp:extent cx="8984695" cy="5382863"/>
            <wp:effectExtent l="0" t="0" r="0" b="0"/>
            <wp:docPr id="153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82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D7A3F62" wp14:editId="35DE7CC7">
            <wp:extent cx="8984697" cy="5353335"/>
            <wp:effectExtent l="0" t="0" r="0" b="0"/>
            <wp:docPr id="154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C23B465" wp14:editId="20CC4F39">
            <wp:extent cx="8984695" cy="5527548"/>
            <wp:effectExtent l="0" t="0" r="0" b="0"/>
            <wp:docPr id="155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2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BE37F7E" wp14:editId="219ED386">
            <wp:extent cx="8984697" cy="5031486"/>
            <wp:effectExtent l="0" t="0" r="0" b="0"/>
            <wp:docPr id="156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31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3BCB544" wp14:editId="7982AA32">
            <wp:extent cx="8984695" cy="5376957"/>
            <wp:effectExtent l="0" t="0" r="0" b="0"/>
            <wp:docPr id="157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7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B9172DE" wp14:editId="35F07B9A">
            <wp:extent cx="8984697" cy="5388768"/>
            <wp:effectExtent l="0" t="0" r="0" b="0"/>
            <wp:docPr id="158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8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2AD5449" wp14:editId="4E8728E5">
            <wp:extent cx="8984695" cy="5669280"/>
            <wp:effectExtent l="0" t="0" r="0" b="0"/>
            <wp:docPr id="159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31EA3BF" wp14:editId="197C9135">
            <wp:extent cx="8984697" cy="5374005"/>
            <wp:effectExtent l="0" t="0" r="0" b="0"/>
            <wp:docPr id="160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7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62B3948" wp14:editId="73417F6E">
            <wp:extent cx="8984695" cy="5208651"/>
            <wp:effectExtent l="0" t="0" r="0" b="0"/>
            <wp:docPr id="161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1728E38" wp14:editId="62C6C006">
            <wp:extent cx="8984697" cy="5630894"/>
            <wp:effectExtent l="0" t="0" r="0" b="0"/>
            <wp:docPr id="162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30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26423CF" wp14:editId="66BE9AAF">
            <wp:extent cx="8984695" cy="5489162"/>
            <wp:effectExtent l="0" t="0" r="0" b="0"/>
            <wp:docPr id="163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8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17EFBBE" wp14:editId="7F8C6875">
            <wp:extent cx="8984697" cy="5347430"/>
            <wp:effectExtent l="0" t="0" r="0" b="0"/>
            <wp:docPr id="164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4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A0F2A17" wp14:editId="22CE70C0">
            <wp:extent cx="8984695" cy="5347430"/>
            <wp:effectExtent l="0" t="0" r="0" b="0"/>
            <wp:docPr id="165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4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881E395" wp14:editId="7A047AEE">
            <wp:extent cx="8984697" cy="4960620"/>
            <wp:effectExtent l="0" t="0" r="0" b="0"/>
            <wp:docPr id="166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F4D390D" wp14:editId="3092804A">
            <wp:extent cx="8984695" cy="5498020"/>
            <wp:effectExtent l="0" t="0" r="0" b="0"/>
            <wp:docPr id="167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9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362B7FD" wp14:editId="3D3935E8">
            <wp:extent cx="8984697" cy="5069871"/>
            <wp:effectExtent l="0" t="0" r="0" b="0"/>
            <wp:docPr id="168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6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E2C83E8" wp14:editId="1CCD35DF">
            <wp:extent cx="8984695" cy="4892706"/>
            <wp:effectExtent l="0" t="0" r="0" b="0"/>
            <wp:docPr id="169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89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1E48FD9" wp14:editId="086F4383">
            <wp:extent cx="8984697" cy="5235225"/>
            <wp:effectExtent l="0" t="0" r="0" b="0"/>
            <wp:docPr id="170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3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3D32F62" wp14:editId="27CD7BEC">
            <wp:extent cx="8984695" cy="5211603"/>
            <wp:effectExtent l="0" t="0" r="0" b="0"/>
            <wp:docPr id="171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1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B155FCE" wp14:editId="7E095838">
            <wp:extent cx="8984697" cy="5249989"/>
            <wp:effectExtent l="0" t="0" r="0" b="0"/>
            <wp:docPr id="172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4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CA7936B" wp14:editId="13CF23B9">
            <wp:extent cx="8984695" cy="5332666"/>
            <wp:effectExtent l="0" t="0" r="0" b="0"/>
            <wp:docPr id="173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32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46D2E34" wp14:editId="5B9258EE">
            <wp:extent cx="8984697" cy="4972431"/>
            <wp:effectExtent l="0" t="0" r="0" b="0"/>
            <wp:docPr id="174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7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31D6D82" wp14:editId="7AFF025E">
            <wp:extent cx="8984695" cy="5323808"/>
            <wp:effectExtent l="0" t="0" r="0" b="0"/>
            <wp:docPr id="175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2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167E876" wp14:editId="3A4DFA98">
            <wp:extent cx="8984697" cy="5477351"/>
            <wp:effectExtent l="0" t="0" r="0" b="0"/>
            <wp:docPr id="176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7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1C36D24" wp14:editId="713EE002">
            <wp:extent cx="8984695" cy="5255895"/>
            <wp:effectExtent l="0" t="0" r="0" b="0"/>
            <wp:docPr id="177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5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5CFB880" wp14:editId="5CE5CF1B">
            <wp:extent cx="8984697" cy="5651563"/>
            <wp:effectExtent l="0" t="0" r="0" b="0"/>
            <wp:docPr id="178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5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F24D7CD" wp14:editId="2377B6D4">
            <wp:extent cx="8984695" cy="5282469"/>
            <wp:effectExtent l="0" t="0" r="0" b="0"/>
            <wp:docPr id="179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8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78ED4DF" wp14:editId="1D895930">
            <wp:extent cx="8984697" cy="5185029"/>
            <wp:effectExtent l="0" t="0" r="0" b="0"/>
            <wp:docPr id="180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8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6EFE51E" wp14:editId="0C35786F">
            <wp:extent cx="8984695" cy="4195857"/>
            <wp:effectExtent l="0" t="0" r="0" b="0"/>
            <wp:docPr id="181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195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5783680" wp14:editId="1FCFB960">
            <wp:extent cx="8984697" cy="5146643"/>
            <wp:effectExtent l="0" t="0" r="0" b="0"/>
            <wp:docPr id="182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4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A0A1CA7" wp14:editId="50FA1127">
            <wp:extent cx="8984695" cy="5574792"/>
            <wp:effectExtent l="0" t="0" r="0" b="0"/>
            <wp:docPr id="183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7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3B4FBB5" wp14:editId="012935A2">
            <wp:extent cx="8984697" cy="4322826"/>
            <wp:effectExtent l="0" t="0" r="0" b="0"/>
            <wp:docPr id="184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3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79B8963" wp14:editId="34F268F7">
            <wp:extent cx="8984695" cy="5190934"/>
            <wp:effectExtent l="0" t="0" r="0" b="0"/>
            <wp:docPr id="185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90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0BFA094" wp14:editId="7280147F">
            <wp:extent cx="8984697" cy="5654516"/>
            <wp:effectExtent l="0" t="0" r="0" b="0"/>
            <wp:docPr id="186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5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7D3E40A" wp14:editId="26E01E90">
            <wp:extent cx="8984695" cy="5548217"/>
            <wp:effectExtent l="0" t="0" r="0" b="0"/>
            <wp:docPr id="187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4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C4372DF" wp14:editId="329A9B4C">
            <wp:extent cx="8984697" cy="4721447"/>
            <wp:effectExtent l="0" t="0" r="0" b="0"/>
            <wp:docPr id="188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72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33B315E" wp14:editId="30E1B63F">
            <wp:extent cx="8984695" cy="5152548"/>
            <wp:effectExtent l="0" t="0" r="0" b="0"/>
            <wp:docPr id="189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52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D3DAD0A" wp14:editId="222431A6">
            <wp:extent cx="8984697" cy="5648610"/>
            <wp:effectExtent l="0" t="0" r="0" b="0"/>
            <wp:docPr id="190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AE6F16D" wp14:editId="78C8AB0D">
            <wp:extent cx="8984695" cy="5187981"/>
            <wp:effectExtent l="0" t="0" r="0" b="0"/>
            <wp:docPr id="191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87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0D0DC50" wp14:editId="07A0A6CF">
            <wp:extent cx="8984697" cy="5220462"/>
            <wp:effectExtent l="0" t="0" r="0" b="0"/>
            <wp:docPr id="192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2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BC2E2EA" wp14:editId="0E8806F3">
            <wp:extent cx="8984695" cy="4437983"/>
            <wp:effectExtent l="0" t="0" r="0" b="0"/>
            <wp:docPr id="193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43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08B2130" wp14:editId="04851F49">
            <wp:extent cx="8984697" cy="5058060"/>
            <wp:effectExtent l="0" t="0" r="0" b="0"/>
            <wp:docPr id="194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5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E86FEF3" wp14:editId="3BEF7763">
            <wp:extent cx="8984695" cy="5134832"/>
            <wp:effectExtent l="0" t="0" r="0" b="0"/>
            <wp:docPr id="195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3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926B0D1" wp14:editId="7C59EE0E">
            <wp:extent cx="8984697" cy="4990147"/>
            <wp:effectExtent l="0" t="0" r="0" b="0"/>
            <wp:docPr id="196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90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64FA6A0" wp14:editId="48B82C87">
            <wp:extent cx="8984695" cy="5489162"/>
            <wp:effectExtent l="0" t="0" r="0" b="0"/>
            <wp:docPr id="197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8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D490962" wp14:editId="15F9A47C">
            <wp:extent cx="8984697" cy="5639752"/>
            <wp:effectExtent l="0" t="0" r="0" b="0"/>
            <wp:docPr id="198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3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21E3151" wp14:editId="4B56B403">
            <wp:extent cx="8984695" cy="5500973"/>
            <wp:effectExtent l="0" t="0" r="0" b="0"/>
            <wp:docPr id="199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0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776EFA0" wp14:editId="18D386BF">
            <wp:extent cx="8984697" cy="5158454"/>
            <wp:effectExtent l="0" t="0" r="0" b="0"/>
            <wp:docPr id="200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5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D833EAE" wp14:editId="5F0889E7">
            <wp:extent cx="8984695" cy="5004911"/>
            <wp:effectExtent l="0" t="0" r="0" b="0"/>
            <wp:docPr id="201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0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2450EDB" wp14:editId="4E57BA81">
            <wp:extent cx="8984697" cy="3617118"/>
            <wp:effectExtent l="0" t="0" r="0" b="0"/>
            <wp:docPr id="202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61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2BBD705" wp14:editId="2B34DD1E">
            <wp:extent cx="8984695" cy="5503926"/>
            <wp:effectExtent l="0" t="0" r="0" b="0"/>
            <wp:docPr id="203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0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29DFF51" wp14:editId="42588D62">
            <wp:extent cx="8984697" cy="5303139"/>
            <wp:effectExtent l="0" t="0" r="0" b="0"/>
            <wp:docPr id="204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03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7568139" wp14:editId="4CA86789">
            <wp:extent cx="8984695" cy="5326761"/>
            <wp:effectExtent l="0" t="0" r="0" b="0"/>
            <wp:docPr id="205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6BA0E39" wp14:editId="4AC077B3">
            <wp:extent cx="8984697" cy="5072824"/>
            <wp:effectExtent l="0" t="0" r="0" b="0"/>
            <wp:docPr id="206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7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466B71F" wp14:editId="038C09EA">
            <wp:extent cx="8984695" cy="5176170"/>
            <wp:effectExtent l="0" t="0" r="0" b="0"/>
            <wp:docPr id="207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7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E0D76DC" wp14:editId="35959C35">
            <wp:extent cx="8984697" cy="5595461"/>
            <wp:effectExtent l="0" t="0" r="0" b="0"/>
            <wp:docPr id="208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9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924AEA9" wp14:editId="0F4D89E6">
            <wp:extent cx="8984695" cy="5320855"/>
            <wp:effectExtent l="0" t="0" r="0" b="0"/>
            <wp:docPr id="209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2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66DE15D" wp14:editId="006B7685">
            <wp:extent cx="8984697" cy="5388768"/>
            <wp:effectExtent l="0" t="0" r="0" b="0"/>
            <wp:docPr id="210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8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FEA8334" wp14:editId="72B83B04">
            <wp:extent cx="8984695" cy="5441918"/>
            <wp:effectExtent l="0" t="0" r="0" b="0"/>
            <wp:docPr id="211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41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193FD0B" wp14:editId="455F4E4F">
            <wp:extent cx="8984697" cy="5223414"/>
            <wp:effectExtent l="0" t="0" r="0" b="0"/>
            <wp:docPr id="212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23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1C00EA8" wp14:editId="0FFF1023">
            <wp:extent cx="8984695" cy="5244084"/>
            <wp:effectExtent l="0" t="0" r="0" b="0"/>
            <wp:docPr id="213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44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0C99507" wp14:editId="3067055C">
            <wp:extent cx="8984697" cy="5524595"/>
            <wp:effectExtent l="0" t="0" r="0" b="0"/>
            <wp:docPr id="214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2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2B8CC7C" wp14:editId="76898809">
            <wp:extent cx="8984695" cy="5565933"/>
            <wp:effectExtent l="0" t="0" r="0" b="0"/>
            <wp:docPr id="215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6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7800F00" wp14:editId="66CC4EB6">
            <wp:extent cx="8984697" cy="5176170"/>
            <wp:effectExtent l="0" t="0" r="0" b="0"/>
            <wp:docPr id="216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7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41E9374" wp14:editId="740B84B5">
            <wp:extent cx="8984695" cy="5288375"/>
            <wp:effectExtent l="0" t="0" r="0" b="0"/>
            <wp:docPr id="217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8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8032D31" wp14:editId="0CE99F79">
            <wp:extent cx="8984697" cy="5548217"/>
            <wp:effectExtent l="0" t="0" r="0" b="0"/>
            <wp:docPr id="218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4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AF33B0A" wp14:editId="402CD0B7">
            <wp:extent cx="8984695" cy="4160424"/>
            <wp:effectExtent l="0" t="0" r="0" b="0"/>
            <wp:docPr id="219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160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6493314" wp14:editId="413928BC">
            <wp:extent cx="8984697" cy="5291328"/>
            <wp:effectExtent l="0" t="0" r="0" b="0"/>
            <wp:docPr id="220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C68EC0D" wp14:editId="10349E25">
            <wp:extent cx="8984695" cy="5509831"/>
            <wp:effectExtent l="0" t="0" r="0" b="0"/>
            <wp:docPr id="221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0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06856BC" wp14:editId="4DD43EBE">
            <wp:extent cx="8984697" cy="5046249"/>
            <wp:effectExtent l="0" t="0" r="0" b="0"/>
            <wp:docPr id="222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46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2AD71B5" wp14:editId="22EFEC25">
            <wp:extent cx="8984695" cy="3814953"/>
            <wp:effectExtent l="0" t="0" r="0" b="0"/>
            <wp:docPr id="223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814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427DF89" wp14:editId="38B76DC0">
            <wp:extent cx="8984697" cy="5306091"/>
            <wp:effectExtent l="0" t="0" r="0" b="0"/>
            <wp:docPr id="224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06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4FB295A" wp14:editId="126E4354">
            <wp:extent cx="8984695" cy="5521642"/>
            <wp:effectExtent l="0" t="0" r="0" b="0"/>
            <wp:docPr id="225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2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53E86EC" wp14:editId="0ACADD1C">
            <wp:extent cx="8984697" cy="5560028"/>
            <wp:effectExtent l="0" t="0" r="0" b="0"/>
            <wp:docPr id="226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6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938D003" wp14:editId="4390E9AB">
            <wp:extent cx="8984695" cy="4665345"/>
            <wp:effectExtent l="0" t="0" r="0" b="0"/>
            <wp:docPr id="227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66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E0B73BB" wp14:editId="7863B36F">
            <wp:extent cx="8984697" cy="5211603"/>
            <wp:effectExtent l="0" t="0" r="0" b="0"/>
            <wp:docPr id="228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1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BFDB79A" wp14:editId="6F793DC6">
            <wp:extent cx="8984695" cy="5539359"/>
            <wp:effectExtent l="0" t="0" r="0" b="0"/>
            <wp:docPr id="229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3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498D3FD" wp14:editId="26098ECB">
            <wp:extent cx="8984697" cy="5666327"/>
            <wp:effectExtent l="0" t="0" r="0" b="0"/>
            <wp:docPr id="230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6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42C5DF0" wp14:editId="551C7EC0">
            <wp:extent cx="8984695" cy="5424201"/>
            <wp:effectExtent l="0" t="0" r="0" b="0"/>
            <wp:docPr id="231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2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E54A51A" wp14:editId="304E8F9E">
            <wp:extent cx="8984697" cy="5598414"/>
            <wp:effectExtent l="0" t="0" r="0" b="0"/>
            <wp:docPr id="232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9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530CC69" wp14:editId="6C1ED160">
            <wp:extent cx="8984695" cy="5285422"/>
            <wp:effectExtent l="0" t="0" r="0" b="0"/>
            <wp:docPr id="233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8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AA26B35" wp14:editId="73F7B5EE">
            <wp:extent cx="8984697" cy="5595461"/>
            <wp:effectExtent l="0" t="0" r="0" b="0"/>
            <wp:docPr id="234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9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93ACC19" wp14:editId="7FB494B3">
            <wp:extent cx="8984695" cy="5421249"/>
            <wp:effectExtent l="0" t="0" r="0" b="0"/>
            <wp:docPr id="235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2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8FD36B4" wp14:editId="152861B9">
            <wp:extent cx="8984697" cy="5385816"/>
            <wp:effectExtent l="0" t="0" r="0" b="0"/>
            <wp:docPr id="236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CB9577C" wp14:editId="0D5E02FF">
            <wp:extent cx="8984695" cy="5143690"/>
            <wp:effectExtent l="0" t="0" r="0" b="0"/>
            <wp:docPr id="237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4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4275012" wp14:editId="2337C4C4">
            <wp:extent cx="8984697" cy="5350383"/>
            <wp:effectExtent l="0" t="0" r="0" b="0"/>
            <wp:docPr id="238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5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0841530" wp14:editId="362D841E">
            <wp:extent cx="8984695" cy="5208651"/>
            <wp:effectExtent l="0" t="0" r="0" b="0"/>
            <wp:docPr id="239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F8B97E2" wp14:editId="194E80F6">
            <wp:extent cx="8984697" cy="4939950"/>
            <wp:effectExtent l="0" t="0" r="0" b="0"/>
            <wp:docPr id="240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E7233C4" wp14:editId="1E38AA77">
            <wp:extent cx="8984695" cy="4783455"/>
            <wp:effectExtent l="0" t="0" r="0" b="0"/>
            <wp:docPr id="241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78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BDE1A47" wp14:editId="52A2F806">
            <wp:extent cx="8984697" cy="5205698"/>
            <wp:effectExtent l="0" t="0" r="0" b="0"/>
            <wp:docPr id="242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0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162594A" wp14:editId="35080B81">
            <wp:extent cx="8984695" cy="5388768"/>
            <wp:effectExtent l="0" t="0" r="0" b="0"/>
            <wp:docPr id="243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8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CCD7A3E" wp14:editId="61D77935">
            <wp:extent cx="8984697" cy="5208651"/>
            <wp:effectExtent l="0" t="0" r="0" b="0"/>
            <wp:docPr id="244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FDB53A5" wp14:editId="7C24C39E">
            <wp:extent cx="8984695" cy="5176170"/>
            <wp:effectExtent l="0" t="0" r="0" b="0"/>
            <wp:docPr id="245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7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C9A8985" wp14:editId="5F9A971F">
            <wp:extent cx="8984697" cy="5388768"/>
            <wp:effectExtent l="0" t="0" r="0" b="0"/>
            <wp:docPr id="246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8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6DC886E" wp14:editId="156AC598">
            <wp:extent cx="8984695" cy="5562981"/>
            <wp:effectExtent l="0" t="0" r="0" b="0"/>
            <wp:docPr id="247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6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84E3C70" wp14:editId="0C716610">
            <wp:extent cx="8984697" cy="5430107"/>
            <wp:effectExtent l="0" t="0" r="0" b="0"/>
            <wp:docPr id="248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3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BC8CB37" wp14:editId="2128E38F">
            <wp:extent cx="8984695" cy="5639752"/>
            <wp:effectExtent l="0" t="0" r="0" b="0"/>
            <wp:docPr id="249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3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B2932DE" wp14:editId="76917B96">
            <wp:extent cx="8984697" cy="5571839"/>
            <wp:effectExtent l="0" t="0" r="0" b="0"/>
            <wp:docPr id="250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14B4380" wp14:editId="3F694291">
            <wp:extent cx="8984695" cy="5542311"/>
            <wp:effectExtent l="0" t="0" r="0" b="0"/>
            <wp:docPr id="251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42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FE9614C" wp14:editId="3746AF80">
            <wp:extent cx="8984697" cy="5179123"/>
            <wp:effectExtent l="0" t="0" r="0" b="0"/>
            <wp:docPr id="252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79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4227D09" wp14:editId="7A23A698">
            <wp:extent cx="8984695" cy="5506878"/>
            <wp:effectExtent l="0" t="0" r="0" b="0"/>
            <wp:docPr id="253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938A0FF" wp14:editId="6C85423B">
            <wp:extent cx="8984697" cy="5607272"/>
            <wp:effectExtent l="0" t="0" r="0" b="0"/>
            <wp:docPr id="254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0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CFFC4A5" wp14:editId="1B27AEFB">
            <wp:extent cx="8984695" cy="5288375"/>
            <wp:effectExtent l="0" t="0" r="0" b="0"/>
            <wp:docPr id="255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8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83969D7" wp14:editId="2D9E4721">
            <wp:extent cx="8984697" cy="5179123"/>
            <wp:effectExtent l="0" t="0" r="0" b="0"/>
            <wp:docPr id="256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79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5903FF9" wp14:editId="29F2FED6">
            <wp:extent cx="8984695" cy="5610225"/>
            <wp:effectExtent l="0" t="0" r="0" b="0"/>
            <wp:docPr id="257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1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A595F9B" wp14:editId="71B5834A">
            <wp:extent cx="8984697" cy="5323808"/>
            <wp:effectExtent l="0" t="0" r="0" b="0"/>
            <wp:docPr id="258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2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EEC77D5" wp14:editId="70BDD92D">
            <wp:extent cx="8984695" cy="5607272"/>
            <wp:effectExtent l="0" t="0" r="0" b="0"/>
            <wp:docPr id="259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0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1791F0F" wp14:editId="4EA96ECC">
            <wp:extent cx="8984697" cy="5462587"/>
            <wp:effectExtent l="0" t="0" r="0" b="0"/>
            <wp:docPr id="260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6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6C2D9AA" wp14:editId="7C24FA23">
            <wp:extent cx="8984695" cy="5418296"/>
            <wp:effectExtent l="0" t="0" r="0" b="0"/>
            <wp:docPr id="261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4A33DC2" wp14:editId="35853CE1">
            <wp:extent cx="8984697" cy="5069871"/>
            <wp:effectExtent l="0" t="0" r="0" b="0"/>
            <wp:docPr id="262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6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736CFDB" wp14:editId="0CD102F7">
            <wp:extent cx="8984695" cy="5255895"/>
            <wp:effectExtent l="0" t="0" r="0" b="0"/>
            <wp:docPr id="263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5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5FBC63E" wp14:editId="36F12326">
            <wp:extent cx="8984697" cy="5335619"/>
            <wp:effectExtent l="0" t="0" r="0" b="0"/>
            <wp:docPr id="264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3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8642A47" wp14:editId="35B6CC25">
            <wp:extent cx="8984695" cy="4969478"/>
            <wp:effectExtent l="0" t="0" r="0" b="0"/>
            <wp:docPr id="265" name="Imag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969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0660EFC" wp14:editId="7659B58E">
            <wp:extent cx="8984697" cy="4370070"/>
            <wp:effectExtent l="0" t="0" r="0" b="0"/>
            <wp:docPr id="266" name="Image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B1B671C" wp14:editId="154FA026">
            <wp:extent cx="8984695" cy="4653534"/>
            <wp:effectExtent l="0" t="0" r="0" b="0"/>
            <wp:docPr id="267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653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FE48AB9" wp14:editId="5DAAD26B">
            <wp:extent cx="8984697" cy="5474398"/>
            <wp:effectExtent l="0" t="0" r="0" b="0"/>
            <wp:docPr id="268" name="Image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7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5569A03" wp14:editId="565F3E54">
            <wp:extent cx="8984695" cy="4479321"/>
            <wp:effectExtent l="0" t="0" r="0" b="0"/>
            <wp:docPr id="269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479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621B60C" wp14:editId="3651E817">
            <wp:extent cx="8984697" cy="5114163"/>
            <wp:effectExtent l="0" t="0" r="0" b="0"/>
            <wp:docPr id="270" name="Imag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14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DD8FB16" wp14:editId="78253C67">
            <wp:extent cx="8984695" cy="5433060"/>
            <wp:effectExtent l="0" t="0" r="0" b="0"/>
            <wp:docPr id="271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3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83E014D" wp14:editId="0DC4B6B3">
            <wp:extent cx="8984697" cy="5400579"/>
            <wp:effectExtent l="0" t="0" r="0" b="0"/>
            <wp:docPr id="272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0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AB7D5B3" wp14:editId="498DED33">
            <wp:extent cx="8984695" cy="5249989"/>
            <wp:effectExtent l="0" t="0" r="0" b="0"/>
            <wp:docPr id="273" name="Imag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4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5B32610" wp14:editId="44C7E065">
            <wp:extent cx="8984697" cy="5043297"/>
            <wp:effectExtent l="0" t="0" r="0" b="0"/>
            <wp:docPr id="274" name="Imag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43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209822A" wp14:editId="51D3611E">
            <wp:extent cx="8984695" cy="5613177"/>
            <wp:effectExtent l="0" t="0" r="0" b="0"/>
            <wp:docPr id="275" name="Image 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 274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13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3BEB811" wp14:editId="76A869C5">
            <wp:extent cx="8984697" cy="4774596"/>
            <wp:effectExtent l="0" t="0" r="0" b="0"/>
            <wp:docPr id="276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774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3A0958C" wp14:editId="229617A5">
            <wp:extent cx="8984695" cy="5571839"/>
            <wp:effectExtent l="0" t="0" r="0" b="0"/>
            <wp:docPr id="277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51FC4BB" wp14:editId="6ECB181E">
            <wp:extent cx="8984697" cy="5415343"/>
            <wp:effectExtent l="0" t="0" r="0" b="0"/>
            <wp:docPr id="278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1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544F723" wp14:editId="31C9BB21">
            <wp:extent cx="8984695" cy="5394674"/>
            <wp:effectExtent l="0" t="0" r="0" b="0"/>
            <wp:docPr id="279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225E557" wp14:editId="52DBE3F7">
            <wp:extent cx="8984697" cy="5545264"/>
            <wp:effectExtent l="0" t="0" r="0" b="0"/>
            <wp:docPr id="280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4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8FA8E08" wp14:editId="0F278214">
            <wp:extent cx="8984695" cy="5433060"/>
            <wp:effectExtent l="0" t="0" r="0" b="0"/>
            <wp:docPr id="281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3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79F189F" wp14:editId="3D805A83">
            <wp:extent cx="8984697" cy="5477351"/>
            <wp:effectExtent l="0" t="0" r="0" b="0"/>
            <wp:docPr id="282" name="Image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7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A4BC334" wp14:editId="678C5597">
            <wp:extent cx="8984695" cy="4753927"/>
            <wp:effectExtent l="0" t="0" r="0" b="0"/>
            <wp:docPr id="283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753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EE1588C" wp14:editId="060ECDC0">
            <wp:extent cx="8984697" cy="5645658"/>
            <wp:effectExtent l="0" t="0" r="0" b="0"/>
            <wp:docPr id="284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4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B714478" wp14:editId="635C5F9F">
            <wp:extent cx="8984695" cy="5217509"/>
            <wp:effectExtent l="0" t="0" r="0" b="0"/>
            <wp:docPr id="285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1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4F6BB6C" wp14:editId="1880F5FA">
            <wp:extent cx="8984697" cy="5362194"/>
            <wp:effectExtent l="0" t="0" r="0" b="0"/>
            <wp:docPr id="286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6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FB6ECE1" wp14:editId="47AA4137">
            <wp:extent cx="8984695" cy="5359241"/>
            <wp:effectExtent l="0" t="0" r="0" b="0"/>
            <wp:docPr id="287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E6960A4" wp14:editId="6BAD5775">
            <wp:extent cx="8984697" cy="5025580"/>
            <wp:effectExtent l="0" t="0" r="0" b="0"/>
            <wp:docPr id="288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2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60A2B5F" wp14:editId="6F2EA46A">
            <wp:extent cx="8984695" cy="5574792"/>
            <wp:effectExtent l="0" t="0" r="0" b="0"/>
            <wp:docPr id="289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7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EB251A8" wp14:editId="39F34A5C">
            <wp:extent cx="8984697" cy="4544282"/>
            <wp:effectExtent l="0" t="0" r="0" b="0"/>
            <wp:docPr id="290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44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F028E55" wp14:editId="001B345D">
            <wp:extent cx="8984695" cy="3936015"/>
            <wp:effectExtent l="0" t="0" r="0" b="0"/>
            <wp:docPr id="291" name="Image 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 290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93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EBF8FB8" wp14:editId="15F98ED1">
            <wp:extent cx="8984697" cy="5397627"/>
            <wp:effectExtent l="0" t="0" r="0" b="0"/>
            <wp:docPr id="292" name="Imag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 291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9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4FC00BD" wp14:editId="32B5520A">
            <wp:extent cx="8984695" cy="5001958"/>
            <wp:effectExtent l="0" t="0" r="0" b="0"/>
            <wp:docPr id="293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0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3F05EE2" wp14:editId="2774CB49">
            <wp:extent cx="8984697" cy="5500973"/>
            <wp:effectExtent l="0" t="0" r="0" b="0"/>
            <wp:docPr id="294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0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1742381" wp14:editId="4F82DC43">
            <wp:extent cx="8984695" cy="5509831"/>
            <wp:effectExtent l="0" t="0" r="0" b="0"/>
            <wp:docPr id="295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0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1F34228" wp14:editId="4C3DDE6F">
            <wp:extent cx="8984697" cy="5267706"/>
            <wp:effectExtent l="0" t="0" r="0" b="0"/>
            <wp:docPr id="296" name="Imag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6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CFE7968" wp14:editId="59846E2C">
            <wp:extent cx="8984695" cy="5326761"/>
            <wp:effectExtent l="0" t="0" r="0" b="0"/>
            <wp:docPr id="297" name="Imag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407D94E" wp14:editId="4C285E34">
            <wp:extent cx="8984697" cy="5471445"/>
            <wp:effectExtent l="0" t="0" r="0" b="0"/>
            <wp:docPr id="298" name="Imag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 297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7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E0E5BE3" wp14:editId="67E7FE3C">
            <wp:extent cx="8984695" cy="4370070"/>
            <wp:effectExtent l="0" t="0" r="0" b="0"/>
            <wp:docPr id="299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FE58EC5" wp14:editId="64A2FF12">
            <wp:extent cx="8984697" cy="5397627"/>
            <wp:effectExtent l="0" t="0" r="0" b="0"/>
            <wp:docPr id="300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9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2280734" wp14:editId="64A93D37">
            <wp:extent cx="8984695" cy="4898612"/>
            <wp:effectExtent l="0" t="0" r="0" b="0"/>
            <wp:docPr id="301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89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69FF1C8" wp14:editId="210B844A">
            <wp:extent cx="8984697" cy="5441918"/>
            <wp:effectExtent l="0" t="0" r="0" b="0"/>
            <wp:docPr id="302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41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BE6708E" wp14:editId="5278F4A4">
            <wp:extent cx="8984695" cy="5642705"/>
            <wp:effectExtent l="0" t="0" r="0" b="0"/>
            <wp:docPr id="303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BF1DB51" wp14:editId="6877904F">
            <wp:extent cx="8984697" cy="2418302"/>
            <wp:effectExtent l="0" t="0" r="0" b="0"/>
            <wp:docPr id="304" name="Image 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age 303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241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3CA9C23" wp14:editId="3ED4DCE8">
            <wp:extent cx="8984695" cy="5506878"/>
            <wp:effectExtent l="0" t="0" r="0" b="0"/>
            <wp:docPr id="305" name="Imag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A0F538E" wp14:editId="5905250F">
            <wp:extent cx="8984697" cy="5624988"/>
            <wp:effectExtent l="0" t="0" r="0" b="0"/>
            <wp:docPr id="306" name="Image 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 305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2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15B3485" wp14:editId="12FAB227">
            <wp:extent cx="8984695" cy="5624988"/>
            <wp:effectExtent l="0" t="0" r="0" b="0"/>
            <wp:docPr id="307" name="Imag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 306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2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58240DF" wp14:editId="50FF9E8D">
            <wp:extent cx="8984697" cy="5338572"/>
            <wp:effectExtent l="0" t="0" r="0" b="0"/>
            <wp:docPr id="308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3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9240A3D" wp14:editId="26A9AFBC">
            <wp:extent cx="8984695" cy="5592508"/>
            <wp:effectExtent l="0" t="0" r="0" b="0"/>
            <wp:docPr id="309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9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0209A2F" wp14:editId="5DC7F75B">
            <wp:extent cx="8984697" cy="5338572"/>
            <wp:effectExtent l="0" t="0" r="0" b="0"/>
            <wp:docPr id="310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3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03F3097" wp14:editId="6337CE12">
            <wp:extent cx="8984695" cy="4736211"/>
            <wp:effectExtent l="0" t="0" r="0" b="0"/>
            <wp:docPr id="311" name="Image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 310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73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BAA08EF" wp14:editId="6525876C">
            <wp:extent cx="8984697" cy="5303139"/>
            <wp:effectExtent l="0" t="0" r="0" b="0"/>
            <wp:docPr id="312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03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A082003" wp14:editId="74C0CA4F">
            <wp:extent cx="8984695" cy="5058060"/>
            <wp:effectExtent l="0" t="0" r="0" b="0"/>
            <wp:docPr id="313" name="Imag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5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FA4D286" wp14:editId="712D5690">
            <wp:extent cx="8984697" cy="5486209"/>
            <wp:effectExtent l="0" t="0" r="0" b="0"/>
            <wp:docPr id="314" name="Image 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8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3579B02" wp14:editId="62E27BB5">
            <wp:extent cx="8984695" cy="5477351"/>
            <wp:effectExtent l="0" t="0" r="0" b="0"/>
            <wp:docPr id="315" name="Image 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 314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7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AA89D56" wp14:editId="21A8B6A6">
            <wp:extent cx="8984697" cy="5117115"/>
            <wp:effectExtent l="0" t="0" r="0" b="0"/>
            <wp:docPr id="316" name="Image 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 315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1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2832AD4" wp14:editId="2D0EEBCC">
            <wp:extent cx="8984695" cy="5518689"/>
            <wp:effectExtent l="0" t="0" r="0" b="0"/>
            <wp:docPr id="317" name="Image 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 316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1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1D92291" wp14:editId="420FF376">
            <wp:extent cx="8984697" cy="5586603"/>
            <wp:effectExtent l="0" t="0" r="0" b="0"/>
            <wp:docPr id="318" name="Image 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 317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0478AC4" wp14:editId="73A33ECB">
            <wp:extent cx="8984695" cy="5592508"/>
            <wp:effectExtent l="0" t="0" r="0" b="0"/>
            <wp:docPr id="319" name="Image 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 318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9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C9C4F75" wp14:editId="73A11AA9">
            <wp:extent cx="8984697" cy="5521642"/>
            <wp:effectExtent l="0" t="0" r="0" b="0"/>
            <wp:docPr id="320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2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24F48A2" wp14:editId="26A23609">
            <wp:extent cx="8984695" cy="5657469"/>
            <wp:effectExtent l="0" t="0" r="0" b="0"/>
            <wp:docPr id="321" name="Image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 320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57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A3F6353" wp14:editId="3CD2292A">
            <wp:extent cx="8984697" cy="5483256"/>
            <wp:effectExtent l="0" t="0" r="0" b="0"/>
            <wp:docPr id="322" name="Imag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8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31608BA" wp14:editId="4F598BE8">
            <wp:extent cx="8984695" cy="4913376"/>
            <wp:effectExtent l="0" t="0" r="0" b="0"/>
            <wp:docPr id="323" name="Imag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 322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91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3C0E185" wp14:editId="59987D10">
            <wp:extent cx="8984697" cy="3307079"/>
            <wp:effectExtent l="0" t="0" r="0" b="0"/>
            <wp:docPr id="324" name="Image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 323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30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0914080" wp14:editId="6F646136">
            <wp:extent cx="8984695" cy="4686014"/>
            <wp:effectExtent l="0" t="0" r="0" b="0"/>
            <wp:docPr id="325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68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DD560E2" wp14:editId="3DF2A0C8">
            <wp:extent cx="8984697" cy="5300186"/>
            <wp:effectExtent l="0" t="0" r="0" b="0"/>
            <wp:docPr id="326" name="Imag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0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B479724" wp14:editId="347E31D2">
            <wp:extent cx="8984695" cy="5651563"/>
            <wp:effectExtent l="0" t="0" r="0" b="0"/>
            <wp:docPr id="327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5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B9A03BE" wp14:editId="1E8E7554">
            <wp:extent cx="8984697" cy="5267706"/>
            <wp:effectExtent l="0" t="0" r="0" b="0"/>
            <wp:docPr id="328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6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7715E95" wp14:editId="13463F4A">
            <wp:extent cx="8984695" cy="5527548"/>
            <wp:effectExtent l="0" t="0" r="0" b="0"/>
            <wp:docPr id="329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2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E1F7253" wp14:editId="5771AF7F">
            <wp:extent cx="8984697" cy="5282469"/>
            <wp:effectExtent l="0" t="0" r="0" b="0"/>
            <wp:docPr id="330" name="Image 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 329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8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4A0F8EE" wp14:editId="2E7A70C5">
            <wp:extent cx="8984695" cy="4854321"/>
            <wp:effectExtent l="0" t="0" r="0" b="0"/>
            <wp:docPr id="331" name="Imag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 330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85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4681B2D" wp14:editId="68E75BCC">
            <wp:extent cx="8984697" cy="4535424"/>
            <wp:effectExtent l="0" t="0" r="0" b="0"/>
            <wp:docPr id="332" name="Imag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3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E43FCCC" wp14:editId="414602AA">
            <wp:extent cx="8984695" cy="5633847"/>
            <wp:effectExtent l="0" t="0" r="0" b="0"/>
            <wp:docPr id="333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CBF4D4D" wp14:editId="5205723E">
            <wp:extent cx="8984697" cy="5049202"/>
            <wp:effectExtent l="0" t="0" r="0" b="0"/>
            <wp:docPr id="334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49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C09B03F" wp14:editId="0ABB3855">
            <wp:extent cx="8984695" cy="5557075"/>
            <wp:effectExtent l="0" t="0" r="0" b="0"/>
            <wp:docPr id="335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5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7F52ABF" wp14:editId="63758E31">
            <wp:extent cx="8984697" cy="4585620"/>
            <wp:effectExtent l="0" t="0" r="0" b="0"/>
            <wp:docPr id="336" name="Image 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 335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8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66CE249" wp14:editId="6A31CEED">
            <wp:extent cx="8984695" cy="5580697"/>
            <wp:effectExtent l="0" t="0" r="0" b="0"/>
            <wp:docPr id="337" name="Imag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 336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7C02646" wp14:editId="01892EF0">
            <wp:extent cx="8984697" cy="5450776"/>
            <wp:effectExtent l="0" t="0" r="0" b="0"/>
            <wp:docPr id="338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5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B3041C8" wp14:editId="75585707">
            <wp:extent cx="8984695" cy="5512784"/>
            <wp:effectExtent l="0" t="0" r="0" b="0"/>
            <wp:docPr id="339" name="Imag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 338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1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CC3F559" wp14:editId="64A844BA">
            <wp:extent cx="8984697" cy="5376957"/>
            <wp:effectExtent l="0" t="0" r="0" b="0"/>
            <wp:docPr id="340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7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6E8BAEE" wp14:editId="79580151">
            <wp:extent cx="8984695" cy="5630894"/>
            <wp:effectExtent l="0" t="0" r="0" b="0"/>
            <wp:docPr id="341" name="Imag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30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6F8C306" wp14:editId="705E98E4">
            <wp:extent cx="8984697" cy="5462587"/>
            <wp:effectExtent l="0" t="0" r="0" b="0"/>
            <wp:docPr id="342" name="Imag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6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B6EEED7" wp14:editId="49CD9355">
            <wp:extent cx="8984695" cy="5509831"/>
            <wp:effectExtent l="0" t="0" r="0" b="0"/>
            <wp:docPr id="343" name="Imag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0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995693A" wp14:editId="63F2ABB6">
            <wp:extent cx="8984697" cy="5583650"/>
            <wp:effectExtent l="0" t="0" r="0" b="0"/>
            <wp:docPr id="344" name="Image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8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4B06E21" wp14:editId="6F7DB2D7">
            <wp:extent cx="8984695" cy="5229320"/>
            <wp:effectExtent l="0" t="0" r="0" b="0"/>
            <wp:docPr id="345" name="Image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 344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2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2606AC1" wp14:editId="77EC7162">
            <wp:extent cx="8984697" cy="5424201"/>
            <wp:effectExtent l="0" t="0" r="0" b="0"/>
            <wp:docPr id="346" name="Image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 345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2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165DDD9" wp14:editId="2BFC995C">
            <wp:extent cx="8984695" cy="5072824"/>
            <wp:effectExtent l="0" t="0" r="0" b="0"/>
            <wp:docPr id="347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7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A8EB6A5" wp14:editId="4001941C">
            <wp:extent cx="8984697" cy="4860226"/>
            <wp:effectExtent l="0" t="0" r="0" b="0"/>
            <wp:docPr id="348" name="Image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 347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860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C70C4DC" wp14:editId="7D3CEC35">
            <wp:extent cx="8984695" cy="5093493"/>
            <wp:effectExtent l="0" t="0" r="0" b="0"/>
            <wp:docPr id="349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93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85F00F5" wp14:editId="1FB4AFB7">
            <wp:extent cx="8984697" cy="5311997"/>
            <wp:effectExtent l="0" t="0" r="0" b="0"/>
            <wp:docPr id="350" name="Imag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 349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1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AE2F2F1" wp14:editId="0F8EC452">
            <wp:extent cx="8984695" cy="5660421"/>
            <wp:effectExtent l="0" t="0" r="0" b="0"/>
            <wp:docPr id="351" name="Image 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 350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6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366020B" wp14:editId="7B6910C5">
            <wp:extent cx="8984697" cy="5489162"/>
            <wp:effectExtent l="0" t="0" r="0" b="0"/>
            <wp:docPr id="352" name="Image 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 351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8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9816DFC" wp14:editId="15650FCD">
            <wp:extent cx="8984695" cy="5666327"/>
            <wp:effectExtent l="0" t="0" r="0" b="0"/>
            <wp:docPr id="353" name="Image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 352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6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126477D" wp14:editId="749169D6">
            <wp:extent cx="8984697" cy="5495067"/>
            <wp:effectExtent l="0" t="0" r="0" b="0"/>
            <wp:docPr id="354" name="Image 3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 353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9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DB625F7" wp14:editId="6FDB24AF">
            <wp:extent cx="8984695" cy="5489162"/>
            <wp:effectExtent l="0" t="0" r="0" b="0"/>
            <wp:docPr id="355" name="Imag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 354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8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F4C5483" wp14:editId="5E5321AB">
            <wp:extent cx="8984697" cy="4916328"/>
            <wp:effectExtent l="0" t="0" r="0" b="0"/>
            <wp:docPr id="356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1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0BC9122" wp14:editId="6D18A615">
            <wp:extent cx="8984695" cy="5273611"/>
            <wp:effectExtent l="0" t="0" r="0" b="0"/>
            <wp:docPr id="357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7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E75366E" wp14:editId="21B5FD2B">
            <wp:extent cx="8984697" cy="5456682"/>
            <wp:effectExtent l="0" t="0" r="0" b="0"/>
            <wp:docPr id="358" name="Image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Image 357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FA0FD30" wp14:editId="4E1DE118">
            <wp:extent cx="8984695" cy="5007864"/>
            <wp:effectExtent l="0" t="0" r="0" b="0"/>
            <wp:docPr id="359" name="Image 3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 358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0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79CCF12" wp14:editId="45C0C094">
            <wp:extent cx="8984697" cy="5311997"/>
            <wp:effectExtent l="0" t="0" r="0" b="0"/>
            <wp:docPr id="360" name="Image 3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 359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1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E5E09CB" wp14:editId="38AA8C4F">
            <wp:extent cx="8984695" cy="5427154"/>
            <wp:effectExtent l="0" t="0" r="0" b="0"/>
            <wp:docPr id="361" name="Image 3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 360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2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7853DA6" wp14:editId="5D9AE504">
            <wp:extent cx="8984697" cy="5545264"/>
            <wp:effectExtent l="0" t="0" r="0" b="0"/>
            <wp:docPr id="362" name="Imag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 361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4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200AB21" wp14:editId="1EB1F2EC">
            <wp:extent cx="8984695" cy="5610225"/>
            <wp:effectExtent l="0" t="0" r="0" b="0"/>
            <wp:docPr id="363" name="Image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 362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1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8B77DD5" wp14:editId="72631C88">
            <wp:extent cx="8984697" cy="5506878"/>
            <wp:effectExtent l="0" t="0" r="0" b="0"/>
            <wp:docPr id="364" name="Image 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mage 363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E2BDB1D" wp14:editId="0381D157">
            <wp:extent cx="8984695" cy="5577744"/>
            <wp:effectExtent l="0" t="0" r="0" b="0"/>
            <wp:docPr id="365" name="Image 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 364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7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1E3FFAC" wp14:editId="72D425F3">
            <wp:extent cx="8984697" cy="5583650"/>
            <wp:effectExtent l="0" t="0" r="0" b="0"/>
            <wp:docPr id="366" name="Image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Image 365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8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8D8B598" wp14:editId="0CBB69EE">
            <wp:extent cx="8984695" cy="3800189"/>
            <wp:effectExtent l="0" t="0" r="0" b="0"/>
            <wp:docPr id="367" name="Image 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 366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800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31BBBB0" wp14:editId="69FC3211">
            <wp:extent cx="8984697" cy="3971448"/>
            <wp:effectExtent l="0" t="0" r="0" b="0"/>
            <wp:docPr id="368" name="Image 3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 367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97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5E1FBEA" wp14:editId="798A41B5">
            <wp:extent cx="8984695" cy="5459634"/>
            <wp:effectExtent l="0" t="0" r="0" b="0"/>
            <wp:docPr id="369" name="Image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 368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5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1EC0242" wp14:editId="761F70B2">
            <wp:extent cx="8984697" cy="4969478"/>
            <wp:effectExtent l="0" t="0" r="0" b="0"/>
            <wp:docPr id="370" name="Image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69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C70B52A" wp14:editId="7AE2D995">
            <wp:extent cx="8984695" cy="5651563"/>
            <wp:effectExtent l="0" t="0" r="0" b="0"/>
            <wp:docPr id="371" name="Image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 370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5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1230340" wp14:editId="37406ADE">
            <wp:extent cx="8984697" cy="4624006"/>
            <wp:effectExtent l="0" t="0" r="0" b="0"/>
            <wp:docPr id="372" name="Image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 371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24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831D9D7" wp14:editId="6B7ED7CF">
            <wp:extent cx="8984695" cy="1880901"/>
            <wp:effectExtent l="0" t="0" r="0" b="0"/>
            <wp:docPr id="373" name="Image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 372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188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E3327AD" wp14:editId="4B85F9B4">
            <wp:extent cx="8984697" cy="5500973"/>
            <wp:effectExtent l="0" t="0" r="0" b="0"/>
            <wp:docPr id="374" name="Image 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Image 373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0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02673DF" wp14:editId="5E37EBEE">
            <wp:extent cx="8984695" cy="5427154"/>
            <wp:effectExtent l="0" t="0" r="0" b="0"/>
            <wp:docPr id="375" name="Image 3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 374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2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E43B97E" wp14:editId="272FD6B0">
            <wp:extent cx="8984697" cy="5190934"/>
            <wp:effectExtent l="0" t="0" r="0" b="0"/>
            <wp:docPr id="376" name="Image 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 375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90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D06B413" wp14:editId="5536FE9D">
            <wp:extent cx="8984695" cy="3726370"/>
            <wp:effectExtent l="0" t="0" r="0" b="0"/>
            <wp:docPr id="377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72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CE56D00" wp14:editId="58936307">
            <wp:extent cx="8984697" cy="5326761"/>
            <wp:effectExtent l="0" t="0" r="0" b="0"/>
            <wp:docPr id="378" name="Imag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BB80E5E" wp14:editId="1F0C04CA">
            <wp:extent cx="8984695" cy="5149596"/>
            <wp:effectExtent l="0" t="0" r="0" b="0"/>
            <wp:docPr id="379" name="Image 3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 378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4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BA08758" wp14:editId="38751DCD">
            <wp:extent cx="8984697" cy="5075777"/>
            <wp:effectExtent l="0" t="0" r="0" b="0"/>
            <wp:docPr id="380" name="Image 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 379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7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80E96D5" wp14:editId="42BD617D">
            <wp:extent cx="8984695" cy="5323808"/>
            <wp:effectExtent l="0" t="0" r="0" b="0"/>
            <wp:docPr id="381" name="Image 3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 380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2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BBA785C" wp14:editId="3BA84FF1">
            <wp:extent cx="8984697" cy="4656486"/>
            <wp:effectExtent l="0" t="0" r="0" b="0"/>
            <wp:docPr id="382" name="Image 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 381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5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7F192770" wp14:editId="030AFF95">
            <wp:extent cx="8984695" cy="5613177"/>
            <wp:effectExtent l="0" t="0" r="0" b="0"/>
            <wp:docPr id="383" name="Imag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 382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13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3A82DE6" wp14:editId="45F5C84A">
            <wp:extent cx="8984697" cy="4544282"/>
            <wp:effectExtent l="0" t="0" r="0" b="0"/>
            <wp:docPr id="384" name="Image 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 383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44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142C5E2" wp14:editId="59AE645D">
            <wp:extent cx="8984695" cy="5427154"/>
            <wp:effectExtent l="0" t="0" r="0" b="0"/>
            <wp:docPr id="385" name="Image 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 384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2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F8ABB82" wp14:editId="28481FE1">
            <wp:extent cx="8984697" cy="5362194"/>
            <wp:effectExtent l="0" t="0" r="0" b="0"/>
            <wp:docPr id="386" name="Imag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 385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6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7E62018" wp14:editId="126A0CB7">
            <wp:extent cx="8984695" cy="5187981"/>
            <wp:effectExtent l="0" t="0" r="0" b="0"/>
            <wp:docPr id="387" name="Image 3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 386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87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2C35FA9" wp14:editId="2C39C4B1">
            <wp:extent cx="8984697" cy="5320855"/>
            <wp:effectExtent l="0" t="0" r="0" b="0"/>
            <wp:docPr id="388" name="Image 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 387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2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485AFF6B" wp14:editId="66058602">
            <wp:extent cx="8984695" cy="4331684"/>
            <wp:effectExtent l="0" t="0" r="0" b="0"/>
            <wp:docPr id="389" name="Image 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 388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33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FE8EFA1" wp14:editId="063DDC04">
            <wp:extent cx="8984697" cy="5081682"/>
            <wp:effectExtent l="0" t="0" r="0" b="0"/>
            <wp:docPr id="390" name="Image 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Image 389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81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E0AA099" wp14:editId="58BFF582">
            <wp:extent cx="8984695" cy="4257865"/>
            <wp:effectExtent l="0" t="0" r="0" b="0"/>
            <wp:docPr id="391" name="Image 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 390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25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CBADB3D" wp14:editId="5779A666">
            <wp:extent cx="8984697" cy="5645658"/>
            <wp:effectExtent l="0" t="0" r="0" b="0"/>
            <wp:docPr id="392" name="Image 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Image 391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4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FE6FE02" wp14:editId="3BAB79C1">
            <wp:extent cx="8984695" cy="4373022"/>
            <wp:effectExtent l="0" t="0" r="0" b="0"/>
            <wp:docPr id="393" name="Image 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 392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37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512A5905" wp14:editId="60A5F2DA">
            <wp:extent cx="8984697" cy="5323808"/>
            <wp:effectExtent l="0" t="0" r="0" b="0"/>
            <wp:docPr id="394" name="Image 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 393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2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2700DA85" wp14:editId="66CBE94B">
            <wp:extent cx="8984695" cy="4688967"/>
            <wp:effectExtent l="0" t="0" r="0" b="0"/>
            <wp:docPr id="395" name="Image 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 394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688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64245754" wp14:editId="61371E16">
            <wp:extent cx="8984697" cy="4154519"/>
            <wp:effectExtent l="0" t="0" r="0" b="0"/>
            <wp:docPr id="396" name="Imag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 395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154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DC8833D" wp14:editId="505FA2DC">
            <wp:extent cx="8984695" cy="5433060"/>
            <wp:effectExtent l="0" t="0" r="0" b="0"/>
            <wp:docPr id="397" name="Image 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 396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3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1D9156B5" wp14:editId="6BB8137A">
            <wp:extent cx="8984697" cy="5438965"/>
            <wp:effectExtent l="0" t="0" r="0" b="0"/>
            <wp:docPr id="398" name="Image 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Image 397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3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44259F0" wp14:editId="708113D1">
            <wp:extent cx="8984695" cy="4340542"/>
            <wp:effectExtent l="0" t="0" r="0" b="0"/>
            <wp:docPr id="399" name="Image 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 398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340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5"/>
        <w:rPr>
          <w:sz w:val="8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000B26A4" wp14:editId="46D61B7F">
            <wp:extent cx="8984697" cy="5616130"/>
            <wp:effectExtent l="0" t="0" r="0" b="0"/>
            <wp:docPr id="400" name="Image 3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 399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1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rPr>
          <w:sz w:val="20"/>
        </w:rPr>
        <w:sectPr w:rsidR="00EC143A" w:rsidSect="00E5250A">
          <w:type w:val="nextColumn"/>
          <w:pgSz w:w="15610" w:h="12480" w:orient="landscape"/>
          <w:pgMar w:top="1400" w:right="141" w:bottom="280" w:left="708" w:header="720" w:footer="720" w:gutter="0"/>
          <w:paperSrc w:first="15" w:other="15"/>
          <w:cols w:space="720"/>
        </w:sectPr>
      </w:pPr>
    </w:p>
    <w:p w:rsidR="00EC143A" w:rsidRDefault="00EC143A" w:rsidP="00EC143A">
      <w:pPr>
        <w:spacing w:before="150" w:after="1"/>
        <w:rPr>
          <w:sz w:val="20"/>
        </w:rPr>
      </w:pPr>
    </w:p>
    <w:p w:rsidR="00EC143A" w:rsidRDefault="00EC143A" w:rsidP="00EC143A">
      <w:pPr>
        <w:ind w:left="63"/>
        <w:rPr>
          <w:sz w:val="20"/>
        </w:rPr>
      </w:pPr>
      <w:r>
        <w:rPr>
          <w:sz w:val="20"/>
        </w:rPr>
        <w:drawing>
          <wp:inline distT="0" distB="0" distL="0" distR="0" wp14:anchorId="312339D3" wp14:editId="2F6E210E">
            <wp:extent cx="8984695" cy="3519678"/>
            <wp:effectExtent l="0" t="0" r="0" b="0"/>
            <wp:docPr id="401" name="Image 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 400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519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lastRenderedPageBreak/>
        <w:drawing>
          <wp:inline distT="0" distB="0" distL="0" distR="0" wp14:anchorId="72F5CB2F" wp14:editId="5A80CC4C">
            <wp:extent cx="8984697" cy="5438965"/>
            <wp:effectExtent l="0" t="0" r="0" b="0"/>
            <wp:docPr id="403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3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 w:rsidSect="005E192C">
          <w:type w:val="nextColumn"/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A2A7420" wp14:editId="69B5B468">
            <wp:extent cx="8984695" cy="4154519"/>
            <wp:effectExtent l="0" t="0" r="0" b="0"/>
            <wp:docPr id="404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154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AD6F03D" wp14:editId="22CB5B08">
            <wp:extent cx="8984697" cy="4260818"/>
            <wp:effectExtent l="0" t="0" r="0" b="0"/>
            <wp:docPr id="405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260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E7019F2" wp14:editId="5DA04329">
            <wp:extent cx="8984695" cy="4904517"/>
            <wp:effectExtent l="0" t="0" r="0" b="0"/>
            <wp:docPr id="406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90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83D6B9C" wp14:editId="17563935">
            <wp:extent cx="8984697" cy="3835622"/>
            <wp:effectExtent l="0" t="0" r="0" b="0"/>
            <wp:docPr id="407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835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1DD718E" wp14:editId="075A437C">
            <wp:extent cx="8984695" cy="2982277"/>
            <wp:effectExtent l="0" t="0" r="0" b="0"/>
            <wp:docPr id="408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2982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CDB98EE" wp14:editId="7F86B4BB">
            <wp:extent cx="8984697" cy="3301174"/>
            <wp:effectExtent l="0" t="0" r="0" b="0"/>
            <wp:docPr id="409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30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DD054B4" wp14:editId="6C4E7772">
            <wp:extent cx="8984695" cy="5114163"/>
            <wp:effectExtent l="0" t="0" r="0" b="0"/>
            <wp:docPr id="410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14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9494C93" wp14:editId="2C0B5621">
            <wp:extent cx="8984697" cy="2769679"/>
            <wp:effectExtent l="0" t="0" r="0" b="0"/>
            <wp:docPr id="411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2769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9F408B4" wp14:editId="31FEBDA1">
            <wp:extent cx="8984695" cy="5332666"/>
            <wp:effectExtent l="0" t="0" r="0" b="0"/>
            <wp:docPr id="412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32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4BD93F8" wp14:editId="47E259B3">
            <wp:extent cx="8984697" cy="4934045"/>
            <wp:effectExtent l="0" t="0" r="0" b="0"/>
            <wp:docPr id="413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198023E" wp14:editId="4F9AD2AC">
            <wp:extent cx="8984695" cy="5099399"/>
            <wp:effectExtent l="0" t="0" r="0" b="0"/>
            <wp:docPr id="414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99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190FBA3" wp14:editId="321245F3">
            <wp:extent cx="8984697" cy="5518689"/>
            <wp:effectExtent l="0" t="0" r="0" b="0"/>
            <wp:docPr id="415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1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2125BCA" wp14:editId="15581191">
            <wp:extent cx="8984695" cy="5066919"/>
            <wp:effectExtent l="0" t="0" r="0" b="0"/>
            <wp:docPr id="416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6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EA693D9" wp14:editId="0782CC75">
            <wp:extent cx="8984697" cy="5557075"/>
            <wp:effectExtent l="0" t="0" r="0" b="0"/>
            <wp:docPr id="417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5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FEA4D7D" wp14:editId="1AAB9BF7">
            <wp:extent cx="8984695" cy="5028533"/>
            <wp:effectExtent l="0" t="0" r="0" b="0"/>
            <wp:docPr id="418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28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48B0741" wp14:editId="24A22F1E">
            <wp:extent cx="8984697" cy="5456682"/>
            <wp:effectExtent l="0" t="0" r="0" b="0"/>
            <wp:docPr id="419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CF657F4" wp14:editId="1199257A">
            <wp:extent cx="8984695" cy="5489162"/>
            <wp:effectExtent l="0" t="0" r="0" b="0"/>
            <wp:docPr id="420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8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B3F7A49" wp14:editId="0D430882">
            <wp:extent cx="8984697" cy="5524595"/>
            <wp:effectExtent l="0" t="0" r="0" b="0"/>
            <wp:docPr id="421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2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FAA095D" wp14:editId="19362016">
            <wp:extent cx="8984695" cy="5140737"/>
            <wp:effectExtent l="0" t="0" r="0" b="0"/>
            <wp:docPr id="422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40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C79A3AA" wp14:editId="71888905">
            <wp:extent cx="8984697" cy="5453729"/>
            <wp:effectExtent l="0" t="0" r="0" b="0"/>
            <wp:docPr id="423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DFD83F9" wp14:editId="21BCA460">
            <wp:extent cx="8984695" cy="5347430"/>
            <wp:effectExtent l="0" t="0" r="0" b="0"/>
            <wp:docPr id="424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4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CFAC433" wp14:editId="1B45C3C1">
            <wp:extent cx="8984697" cy="5633847"/>
            <wp:effectExtent l="0" t="0" r="0" b="0"/>
            <wp:docPr id="425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E7373D1" wp14:editId="0E2EF551">
            <wp:extent cx="8984695" cy="5382863"/>
            <wp:effectExtent l="0" t="0" r="0" b="0"/>
            <wp:docPr id="426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82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A85D67B" wp14:editId="3B81ED0C">
            <wp:extent cx="8984697" cy="5669280"/>
            <wp:effectExtent l="0" t="0" r="0" b="0"/>
            <wp:docPr id="427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26FC054" wp14:editId="1431F743">
            <wp:extent cx="8984695" cy="5170265"/>
            <wp:effectExtent l="0" t="0" r="0" b="0"/>
            <wp:docPr id="428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BE78747" wp14:editId="5C3D99A4">
            <wp:extent cx="8984697" cy="5137785"/>
            <wp:effectExtent l="0" t="0" r="0" b="0"/>
            <wp:docPr id="429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3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23C032B" wp14:editId="13525341">
            <wp:extent cx="8984695" cy="5108257"/>
            <wp:effectExtent l="0" t="0" r="0" b="0"/>
            <wp:docPr id="430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0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85094CB" wp14:editId="266901B8">
            <wp:extent cx="8984697" cy="4745069"/>
            <wp:effectExtent l="0" t="0" r="0" b="0"/>
            <wp:docPr id="431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745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573BEBF" wp14:editId="64696320">
            <wp:extent cx="8984695" cy="5666327"/>
            <wp:effectExtent l="0" t="0" r="0" b="0"/>
            <wp:docPr id="432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6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A0CB63D" wp14:editId="14B8266B">
            <wp:extent cx="8984697" cy="5075777"/>
            <wp:effectExtent l="0" t="0" r="0" b="0"/>
            <wp:docPr id="433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7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7A68BB1" wp14:editId="4B4A07AD">
            <wp:extent cx="8984695" cy="5069871"/>
            <wp:effectExtent l="0" t="0" r="0" b="0"/>
            <wp:docPr id="434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6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21553C8" wp14:editId="373C1AFD">
            <wp:extent cx="8984697" cy="4632864"/>
            <wp:effectExtent l="0" t="0" r="0" b="0"/>
            <wp:docPr id="435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3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7E43527" wp14:editId="28D7D975">
            <wp:extent cx="8984695" cy="5058060"/>
            <wp:effectExtent l="0" t="0" r="0" b="0"/>
            <wp:docPr id="436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5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BBE317F" wp14:editId="4A7DC6BA">
            <wp:extent cx="8984697" cy="4966525"/>
            <wp:effectExtent l="0" t="0" r="0" b="0"/>
            <wp:docPr id="437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6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63DB57F" wp14:editId="1868A081">
            <wp:extent cx="8984695" cy="5424201"/>
            <wp:effectExtent l="0" t="0" r="0" b="0"/>
            <wp:docPr id="438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2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0E246C4" wp14:editId="03C16EC6">
            <wp:extent cx="8984697" cy="5317902"/>
            <wp:effectExtent l="0" t="0" r="0" b="0"/>
            <wp:docPr id="439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1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EC363CB" wp14:editId="18D83B1F">
            <wp:extent cx="8984695" cy="5427154"/>
            <wp:effectExtent l="0" t="0" r="0" b="0"/>
            <wp:docPr id="440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2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A60DCAE" wp14:editId="30FEDB30">
            <wp:extent cx="8984697" cy="4975383"/>
            <wp:effectExtent l="0" t="0" r="0" b="0"/>
            <wp:docPr id="441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7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C2B85AC" wp14:editId="6CB3EB07">
            <wp:extent cx="8984695" cy="5247036"/>
            <wp:effectExtent l="0" t="0" r="0" b="0"/>
            <wp:docPr id="442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47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D4C59B0" wp14:editId="05198F61">
            <wp:extent cx="8984697" cy="5311997"/>
            <wp:effectExtent l="0" t="0" r="0" b="0"/>
            <wp:docPr id="443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1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09E38EE" wp14:editId="10FAE140">
            <wp:extent cx="8984695" cy="5498020"/>
            <wp:effectExtent l="0" t="0" r="0" b="0"/>
            <wp:docPr id="444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9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39FFF1D" wp14:editId="2C0AAB1E">
            <wp:extent cx="8984697" cy="5503926"/>
            <wp:effectExtent l="0" t="0" r="0" b="0"/>
            <wp:docPr id="445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0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0535E7D" wp14:editId="095CAAEB">
            <wp:extent cx="8984695" cy="5338572"/>
            <wp:effectExtent l="0" t="0" r="0" b="0"/>
            <wp:docPr id="446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3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315B41D" wp14:editId="32ABA5F6">
            <wp:extent cx="8984697" cy="5190934"/>
            <wp:effectExtent l="0" t="0" r="0" b="0"/>
            <wp:docPr id="447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90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E0A97A5" wp14:editId="77688781">
            <wp:extent cx="8984695" cy="5125974"/>
            <wp:effectExtent l="0" t="0" r="0" b="0"/>
            <wp:docPr id="448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2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02355BB" wp14:editId="669C8FC4">
            <wp:extent cx="8984697" cy="4836604"/>
            <wp:effectExtent l="0" t="0" r="0" b="0"/>
            <wp:docPr id="449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83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F44522F" wp14:editId="1B11A03B">
            <wp:extent cx="8984695" cy="5412390"/>
            <wp:effectExtent l="0" t="0" r="0" b="0"/>
            <wp:docPr id="450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1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E3CB208" wp14:editId="49869208">
            <wp:extent cx="8984697" cy="5480304"/>
            <wp:effectExtent l="0" t="0" r="0" b="0"/>
            <wp:docPr id="451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A9D0E6E" wp14:editId="063F5D6B">
            <wp:extent cx="8984695" cy="3410426"/>
            <wp:effectExtent l="0" t="0" r="0" b="0"/>
            <wp:docPr id="452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41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7EF81FA" wp14:editId="4A5A1ED3">
            <wp:extent cx="8984697" cy="4585620"/>
            <wp:effectExtent l="0" t="0" r="0" b="0"/>
            <wp:docPr id="453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8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E5D57AB" wp14:editId="5DF94536">
            <wp:extent cx="8984695" cy="4387786"/>
            <wp:effectExtent l="0" t="0" r="0" b="0"/>
            <wp:docPr id="454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387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EE11FD4" wp14:editId="5D8EE17B">
            <wp:extent cx="8984697" cy="5450776"/>
            <wp:effectExtent l="0" t="0" r="0" b="0"/>
            <wp:docPr id="455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5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D6D00E0" wp14:editId="69C77F5E">
            <wp:extent cx="8984695" cy="5167312"/>
            <wp:effectExtent l="0" t="0" r="0" b="0"/>
            <wp:docPr id="456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6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56E2BDE" wp14:editId="0E959AA6">
            <wp:extent cx="8984697" cy="5211603"/>
            <wp:effectExtent l="0" t="0" r="0" b="0"/>
            <wp:docPr id="457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1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C5A9239" wp14:editId="59A845DC">
            <wp:extent cx="8984695" cy="5323808"/>
            <wp:effectExtent l="0" t="0" r="0" b="0"/>
            <wp:docPr id="458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2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78CE8C2" wp14:editId="63CA1A2A">
            <wp:extent cx="8984697" cy="5601366"/>
            <wp:effectExtent l="0" t="0" r="0" b="0"/>
            <wp:docPr id="459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0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B5AA63B" wp14:editId="3FA811A1">
            <wp:extent cx="8984695" cy="5279517"/>
            <wp:effectExtent l="0" t="0" r="0" b="0"/>
            <wp:docPr id="460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79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DB9326B" wp14:editId="34D0000C">
            <wp:extent cx="8984697" cy="5595461"/>
            <wp:effectExtent l="0" t="0" r="0" b="0"/>
            <wp:docPr id="461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9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A9EA9A6" wp14:editId="23DEFE41">
            <wp:extent cx="8984695" cy="5498020"/>
            <wp:effectExtent l="0" t="0" r="0" b="0"/>
            <wp:docPr id="462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9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CCCB8E3" wp14:editId="14DDBBED">
            <wp:extent cx="8984697" cy="5102352"/>
            <wp:effectExtent l="0" t="0" r="0" b="0"/>
            <wp:docPr id="463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0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97F3650" wp14:editId="40534BEB">
            <wp:extent cx="8984695" cy="5565933"/>
            <wp:effectExtent l="0" t="0" r="0" b="0"/>
            <wp:docPr id="464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6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6943A54" wp14:editId="0F8E9F0E">
            <wp:extent cx="8984697" cy="5317902"/>
            <wp:effectExtent l="0" t="0" r="0" b="0"/>
            <wp:docPr id="465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1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D789D32" wp14:editId="47338172">
            <wp:extent cx="8984695" cy="5500973"/>
            <wp:effectExtent l="0" t="0" r="0" b="0"/>
            <wp:docPr id="466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0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DF9DD0A" wp14:editId="15A18E52">
            <wp:extent cx="8984697" cy="5601366"/>
            <wp:effectExtent l="0" t="0" r="0" b="0"/>
            <wp:docPr id="467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0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1DD906A" wp14:editId="5BFA2E4A">
            <wp:extent cx="8984695" cy="5565933"/>
            <wp:effectExtent l="0" t="0" r="0" b="0"/>
            <wp:docPr id="468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6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7CEA96C" wp14:editId="3E465439">
            <wp:extent cx="8984697" cy="5666327"/>
            <wp:effectExtent l="0" t="0" r="0" b="0"/>
            <wp:docPr id="469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6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B19ED31" wp14:editId="1CAD4C84">
            <wp:extent cx="8984695" cy="5574792"/>
            <wp:effectExtent l="0" t="0" r="0" b="0"/>
            <wp:docPr id="470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7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F5D2404" wp14:editId="733B92E7">
            <wp:extent cx="8984697" cy="5394674"/>
            <wp:effectExtent l="0" t="0" r="0" b="0"/>
            <wp:docPr id="471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F7FA5DF" wp14:editId="6F0B42E3">
            <wp:extent cx="8984695" cy="4892706"/>
            <wp:effectExtent l="0" t="0" r="0" b="0"/>
            <wp:docPr id="472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89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E11E75E" wp14:editId="2FE5C004">
            <wp:extent cx="8984697" cy="5610225"/>
            <wp:effectExtent l="0" t="0" r="0" b="0"/>
            <wp:docPr id="473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1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C041C24" wp14:editId="64B85DE1">
            <wp:extent cx="8984695" cy="5261800"/>
            <wp:effectExtent l="0" t="0" r="0" b="0"/>
            <wp:docPr id="474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6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FF6618D" wp14:editId="7A090568">
            <wp:extent cx="8984697" cy="5359241"/>
            <wp:effectExtent l="0" t="0" r="0" b="0"/>
            <wp:docPr id="475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72166E9" wp14:editId="6775C37F">
            <wp:extent cx="8984695" cy="5371052"/>
            <wp:effectExtent l="0" t="0" r="0" b="0"/>
            <wp:docPr id="476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7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BD9CA96" wp14:editId="5D3DA219">
            <wp:extent cx="8984697" cy="5078730"/>
            <wp:effectExtent l="0" t="0" r="0" b="0"/>
            <wp:docPr id="477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7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0808F79" wp14:editId="7F0CC821">
            <wp:extent cx="8984695" cy="5146643"/>
            <wp:effectExtent l="0" t="0" r="0" b="0"/>
            <wp:docPr id="478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4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8669C84" wp14:editId="038F379E">
            <wp:extent cx="8984697" cy="5244084"/>
            <wp:effectExtent l="0" t="0" r="0" b="0"/>
            <wp:docPr id="479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44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8555CB3" wp14:editId="6DD2109F">
            <wp:extent cx="8984695" cy="5282469"/>
            <wp:effectExtent l="0" t="0" r="0" b="0"/>
            <wp:docPr id="480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8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ED49C8C" wp14:editId="2D867935">
            <wp:extent cx="8984697" cy="5282469"/>
            <wp:effectExtent l="0" t="0" r="0" b="0"/>
            <wp:docPr id="481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8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AE4B1A2" wp14:editId="527F635A">
            <wp:extent cx="8984695" cy="5359241"/>
            <wp:effectExtent l="0" t="0" r="0" b="0"/>
            <wp:docPr id="482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C1342D1" wp14:editId="09F744F0">
            <wp:extent cx="8984697" cy="4544282"/>
            <wp:effectExtent l="0" t="0" r="0" b="0"/>
            <wp:docPr id="483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44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E1C6C26" wp14:editId="536DDA26">
            <wp:extent cx="8984695" cy="5642705"/>
            <wp:effectExtent l="0" t="0" r="0" b="0"/>
            <wp:docPr id="484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856D6D2" wp14:editId="767C0928">
            <wp:extent cx="8984697" cy="5261800"/>
            <wp:effectExtent l="0" t="0" r="0" b="0"/>
            <wp:docPr id="485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6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F783FB1" wp14:editId="13301C08">
            <wp:extent cx="8984695" cy="4969478"/>
            <wp:effectExtent l="0" t="0" r="0" b="0"/>
            <wp:docPr id="486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969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7B01142" wp14:editId="7892ED36">
            <wp:extent cx="8984697" cy="4934045"/>
            <wp:effectExtent l="0" t="0" r="0" b="0"/>
            <wp:docPr id="487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7A32176" wp14:editId="084774A0">
            <wp:extent cx="8984695" cy="5368099"/>
            <wp:effectExtent l="0" t="0" r="0" b="0"/>
            <wp:docPr id="488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6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851DFEA" wp14:editId="3807D9EB">
            <wp:extent cx="8984697" cy="5267706"/>
            <wp:effectExtent l="0" t="0" r="0" b="0"/>
            <wp:docPr id="489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6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03FD1E8" wp14:editId="4B647A56">
            <wp:extent cx="8984695" cy="4877942"/>
            <wp:effectExtent l="0" t="0" r="0" b="0"/>
            <wp:docPr id="490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877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8B612E7" wp14:editId="2C0003B5">
            <wp:extent cx="8984697" cy="4517707"/>
            <wp:effectExtent l="0" t="0" r="0" b="0"/>
            <wp:docPr id="491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17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79AFDCA" wp14:editId="3006E95A">
            <wp:extent cx="8984695" cy="5580697"/>
            <wp:effectExtent l="0" t="0" r="0" b="0"/>
            <wp:docPr id="492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432F9AA" wp14:editId="02A0ABAE">
            <wp:extent cx="8984697" cy="5306091"/>
            <wp:effectExtent l="0" t="0" r="0" b="0"/>
            <wp:docPr id="493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06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8E6D92C" wp14:editId="7B265835">
            <wp:extent cx="8984695" cy="5158454"/>
            <wp:effectExtent l="0" t="0" r="0" b="0"/>
            <wp:docPr id="494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5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912D754" wp14:editId="32DB5E8C">
            <wp:extent cx="8984697" cy="5232273"/>
            <wp:effectExtent l="0" t="0" r="0" b="0"/>
            <wp:docPr id="495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32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4C70112" wp14:editId="0180CBB6">
            <wp:extent cx="8984695" cy="4662392"/>
            <wp:effectExtent l="0" t="0" r="0" b="0"/>
            <wp:docPr id="496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66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513B320" wp14:editId="1FCB9A56">
            <wp:extent cx="8984697" cy="5320855"/>
            <wp:effectExtent l="0" t="0" r="0" b="0"/>
            <wp:docPr id="497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2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0EC8DA9" wp14:editId="6E0383FA">
            <wp:extent cx="8984695" cy="5412390"/>
            <wp:effectExtent l="0" t="0" r="0" b="0"/>
            <wp:docPr id="498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1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7EB0A21" wp14:editId="2EF054A7">
            <wp:extent cx="8984697" cy="4981289"/>
            <wp:effectExtent l="0" t="0" r="0" b="0"/>
            <wp:docPr id="499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81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4EC5B24" wp14:editId="0A715111">
            <wp:extent cx="8984695" cy="5574792"/>
            <wp:effectExtent l="0" t="0" r="0" b="0"/>
            <wp:docPr id="500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7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83FBC9D" wp14:editId="003398CC">
            <wp:extent cx="8984697" cy="4931092"/>
            <wp:effectExtent l="0" t="0" r="0" b="0"/>
            <wp:docPr id="501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3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67981B5" wp14:editId="0E71CE0E">
            <wp:extent cx="8984695" cy="4969478"/>
            <wp:effectExtent l="0" t="0" r="0" b="0"/>
            <wp:docPr id="502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969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EFAB405" wp14:editId="32D901DA">
            <wp:extent cx="8984697" cy="5595461"/>
            <wp:effectExtent l="0" t="0" r="0" b="0"/>
            <wp:docPr id="503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9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A28E076" wp14:editId="1D37E7A9">
            <wp:extent cx="8984695" cy="4721447"/>
            <wp:effectExtent l="0" t="0" r="0" b="0"/>
            <wp:docPr id="504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72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4BEFB3E" wp14:editId="2DB91985">
            <wp:extent cx="8984697" cy="4251959"/>
            <wp:effectExtent l="0" t="0" r="0" b="0"/>
            <wp:docPr id="505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251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114CC4C" wp14:editId="05EE564E">
            <wp:extent cx="8984695" cy="5571839"/>
            <wp:effectExtent l="0" t="0" r="0" b="0"/>
            <wp:docPr id="506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371A7E2" wp14:editId="5A424FC2">
            <wp:extent cx="8984697" cy="5185029"/>
            <wp:effectExtent l="0" t="0" r="0" b="0"/>
            <wp:docPr id="507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8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CFAAA55" wp14:editId="77654515">
            <wp:extent cx="8984695" cy="5450776"/>
            <wp:effectExtent l="0" t="0" r="0" b="0"/>
            <wp:docPr id="508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5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3183E67" wp14:editId="541EADFD">
            <wp:extent cx="8984697" cy="4461605"/>
            <wp:effectExtent l="0" t="0" r="0" b="0"/>
            <wp:docPr id="509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46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805A212" wp14:editId="4B27713E">
            <wp:extent cx="8984695" cy="5524595"/>
            <wp:effectExtent l="0" t="0" r="0" b="0"/>
            <wp:docPr id="510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2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3303628" wp14:editId="2B9A862F">
            <wp:extent cx="8984697" cy="5388768"/>
            <wp:effectExtent l="0" t="0" r="0" b="0"/>
            <wp:docPr id="511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8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21A70E5" wp14:editId="2B69E765">
            <wp:extent cx="8984695" cy="5415343"/>
            <wp:effectExtent l="0" t="0" r="0" b="0"/>
            <wp:docPr id="512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1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8DEDE3E" wp14:editId="3900AE1E">
            <wp:extent cx="8984697" cy="5282469"/>
            <wp:effectExtent l="0" t="0" r="0" b="0"/>
            <wp:docPr id="513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8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A247436" wp14:editId="138B281E">
            <wp:extent cx="8984695" cy="4618101"/>
            <wp:effectExtent l="0" t="0" r="0" b="0"/>
            <wp:docPr id="514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618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C8EBAF9" wp14:editId="6AA7C583">
            <wp:extent cx="8984697" cy="4898612"/>
            <wp:effectExtent l="0" t="0" r="0" b="0"/>
            <wp:docPr id="515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89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1511160" wp14:editId="5E146119">
            <wp:extent cx="8984695" cy="5595461"/>
            <wp:effectExtent l="0" t="0" r="0" b="0"/>
            <wp:docPr id="516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9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EDDD206" wp14:editId="2ECF1722">
            <wp:extent cx="8984697" cy="4080700"/>
            <wp:effectExtent l="0" t="0" r="0" b="0"/>
            <wp:docPr id="517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0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9B73CDB" wp14:editId="65A67EAA">
            <wp:extent cx="8984695" cy="5317902"/>
            <wp:effectExtent l="0" t="0" r="0" b="0"/>
            <wp:docPr id="518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1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F56292F" wp14:editId="6776B95A">
            <wp:extent cx="8984697" cy="5616130"/>
            <wp:effectExtent l="0" t="0" r="0" b="0"/>
            <wp:docPr id="519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1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0B1A443" wp14:editId="49F76DC3">
            <wp:extent cx="8984695" cy="4609242"/>
            <wp:effectExtent l="0" t="0" r="0" b="0"/>
            <wp:docPr id="520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60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43AC05C" wp14:editId="4CF26030">
            <wp:extent cx="8984697" cy="5220462"/>
            <wp:effectExtent l="0" t="0" r="0" b="0"/>
            <wp:docPr id="521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2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960F851" wp14:editId="6822FDF6">
            <wp:extent cx="8984695" cy="5654516"/>
            <wp:effectExtent l="0" t="0" r="0" b="0"/>
            <wp:docPr id="522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5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175AB99" wp14:editId="3A44CF45">
            <wp:extent cx="8984697" cy="5111210"/>
            <wp:effectExtent l="0" t="0" r="0" b="0"/>
            <wp:docPr id="523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1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CD056DD" wp14:editId="5FA16374">
            <wp:extent cx="8984695" cy="5548217"/>
            <wp:effectExtent l="0" t="0" r="0" b="0"/>
            <wp:docPr id="524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4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D714D0E" wp14:editId="0EA5EBDA">
            <wp:extent cx="8984697" cy="5365146"/>
            <wp:effectExtent l="0" t="0" r="0" b="0"/>
            <wp:docPr id="525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6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E55D4E7" wp14:editId="0DD55912">
            <wp:extent cx="8984695" cy="5335619"/>
            <wp:effectExtent l="0" t="0" r="0" b="0"/>
            <wp:docPr id="526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3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CC6AF07" wp14:editId="7D356ED0">
            <wp:extent cx="8984697" cy="4969478"/>
            <wp:effectExtent l="0" t="0" r="0" b="0"/>
            <wp:docPr id="527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69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5E92883" wp14:editId="5CC3E24F">
            <wp:extent cx="8984695" cy="5589555"/>
            <wp:effectExtent l="0" t="0" r="0" b="0"/>
            <wp:docPr id="528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1CDDDCB" wp14:editId="31C2A092">
            <wp:extent cx="8984697" cy="5362194"/>
            <wp:effectExtent l="0" t="0" r="0" b="0"/>
            <wp:docPr id="529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6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296C321" wp14:editId="3CC88468">
            <wp:extent cx="8984695" cy="5651563"/>
            <wp:effectExtent l="0" t="0" r="0" b="0"/>
            <wp:docPr id="530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5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38C6531" wp14:editId="6C12F9B7">
            <wp:extent cx="8984697" cy="5616130"/>
            <wp:effectExtent l="0" t="0" r="0" b="0"/>
            <wp:docPr id="531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1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F02D77E" wp14:editId="1B11D9E9">
            <wp:extent cx="8984695" cy="5220461"/>
            <wp:effectExtent l="0" t="0" r="0" b="0"/>
            <wp:docPr id="532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20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6E19105" wp14:editId="66852A55">
            <wp:extent cx="8984697" cy="5651563"/>
            <wp:effectExtent l="0" t="0" r="0" b="0"/>
            <wp:docPr id="533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5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DB5DD97" wp14:editId="6502B41C">
            <wp:extent cx="8984695" cy="5648610"/>
            <wp:effectExtent l="0" t="0" r="0" b="0"/>
            <wp:docPr id="534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3C4703D" wp14:editId="12129460">
            <wp:extent cx="8984697" cy="5193887"/>
            <wp:effectExtent l="0" t="0" r="0" b="0"/>
            <wp:docPr id="535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9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DD2F3E6" wp14:editId="50E3B444">
            <wp:extent cx="8984695" cy="5474398"/>
            <wp:effectExtent l="0" t="0" r="0" b="0"/>
            <wp:docPr id="536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7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A877C54" wp14:editId="4AB9845F">
            <wp:extent cx="8984697" cy="5580697"/>
            <wp:effectExtent l="0" t="0" r="0" b="0"/>
            <wp:docPr id="537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A1812E4" wp14:editId="1899A1A0">
            <wp:extent cx="8984695" cy="5512784"/>
            <wp:effectExtent l="0" t="0" r="0" b="0"/>
            <wp:docPr id="538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1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8DA4713" wp14:editId="48E57679">
            <wp:extent cx="8984697" cy="5400579"/>
            <wp:effectExtent l="0" t="0" r="0" b="0"/>
            <wp:docPr id="539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0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5FEE03E" wp14:editId="3DED6DA9">
            <wp:extent cx="8984695" cy="5217509"/>
            <wp:effectExtent l="0" t="0" r="0" b="0"/>
            <wp:docPr id="540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1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894BCA4" wp14:editId="5D15CE05">
            <wp:extent cx="8984697" cy="5353335"/>
            <wp:effectExtent l="0" t="0" r="0" b="0"/>
            <wp:docPr id="541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88D8BFB" wp14:editId="593FE0D1">
            <wp:extent cx="8984695" cy="5500973"/>
            <wp:effectExtent l="0" t="0" r="0" b="0"/>
            <wp:docPr id="542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0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2A09A74" wp14:editId="66521686">
            <wp:extent cx="8984697" cy="5072824"/>
            <wp:effectExtent l="0" t="0" r="0" b="0"/>
            <wp:docPr id="543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7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6371055" wp14:editId="397A952D">
            <wp:extent cx="8984695" cy="5462587"/>
            <wp:effectExtent l="0" t="0" r="0" b="0"/>
            <wp:docPr id="544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6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EB9A269" wp14:editId="22985F6D">
            <wp:extent cx="8984697" cy="5146643"/>
            <wp:effectExtent l="0" t="0" r="0" b="0"/>
            <wp:docPr id="545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4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A91A4CD" wp14:editId="506C1BE5">
            <wp:extent cx="8984695" cy="5669280"/>
            <wp:effectExtent l="0" t="0" r="0" b="0"/>
            <wp:docPr id="546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E770EB6" wp14:editId="187C32E3">
            <wp:extent cx="8984697" cy="5105304"/>
            <wp:effectExtent l="0" t="0" r="0" b="0"/>
            <wp:docPr id="547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0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FB8EEFA" wp14:editId="24B4D5B9">
            <wp:extent cx="8984695" cy="4429125"/>
            <wp:effectExtent l="0" t="0" r="0" b="0"/>
            <wp:docPr id="548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877D912" wp14:editId="38CF7097">
            <wp:extent cx="8984697" cy="5468493"/>
            <wp:effectExtent l="0" t="0" r="0" b="0"/>
            <wp:docPr id="549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6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91F1DA9" wp14:editId="09C196D8">
            <wp:extent cx="8984695" cy="5669280"/>
            <wp:effectExtent l="0" t="0" r="0" b="0"/>
            <wp:docPr id="550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2C483A8" wp14:editId="27FB9DCC">
            <wp:extent cx="8984697" cy="5294280"/>
            <wp:effectExtent l="0" t="0" r="0" b="0"/>
            <wp:docPr id="551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9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AE165CF" wp14:editId="340BBA13">
            <wp:extent cx="8984695" cy="5589555"/>
            <wp:effectExtent l="0" t="0" r="0" b="0"/>
            <wp:docPr id="552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0EE38C1" wp14:editId="0E041364">
            <wp:extent cx="8984697" cy="5075777"/>
            <wp:effectExtent l="0" t="0" r="0" b="0"/>
            <wp:docPr id="553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7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D689D8C" wp14:editId="4170E2DE">
            <wp:extent cx="8984695" cy="5043297"/>
            <wp:effectExtent l="0" t="0" r="0" b="0"/>
            <wp:docPr id="554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43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2BC44C7" wp14:editId="2BA74FE0">
            <wp:extent cx="8984697" cy="5394674"/>
            <wp:effectExtent l="0" t="0" r="0" b="0"/>
            <wp:docPr id="555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CB00616" wp14:editId="17E65F4C">
            <wp:extent cx="8984695" cy="5583650"/>
            <wp:effectExtent l="0" t="0" r="0" b="0"/>
            <wp:docPr id="556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8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BE2B043" wp14:editId="4290E962">
            <wp:extent cx="8984697" cy="4570857"/>
            <wp:effectExtent l="0" t="0" r="0" b="0"/>
            <wp:docPr id="557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70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C5635EF" wp14:editId="225FE9CB">
            <wp:extent cx="8984695" cy="5258847"/>
            <wp:effectExtent l="0" t="0" r="0" b="0"/>
            <wp:docPr id="558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58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498CDA9" wp14:editId="0516C016">
            <wp:extent cx="8984697" cy="5223414"/>
            <wp:effectExtent l="0" t="0" r="0" b="0"/>
            <wp:docPr id="559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23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4D3D0DA" wp14:editId="5D001243">
            <wp:extent cx="8984695" cy="4039362"/>
            <wp:effectExtent l="0" t="0" r="0" b="0"/>
            <wp:docPr id="560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03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6C970B9" wp14:editId="58F667FC">
            <wp:extent cx="8984697" cy="4358258"/>
            <wp:effectExtent l="0" t="0" r="0" b="0"/>
            <wp:docPr id="561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358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0001547" wp14:editId="1E3CF965">
            <wp:extent cx="8984695" cy="4996053"/>
            <wp:effectExtent l="0" t="0" r="0" b="0"/>
            <wp:docPr id="562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99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4385ECD" wp14:editId="2199AE33">
            <wp:extent cx="8984697" cy="5512784"/>
            <wp:effectExtent l="0" t="0" r="0" b="0"/>
            <wp:docPr id="563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1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FBC9832" wp14:editId="21277C73">
            <wp:extent cx="8984695" cy="4895659"/>
            <wp:effectExtent l="0" t="0" r="0" b="0"/>
            <wp:docPr id="564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895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2DE09CB" wp14:editId="1B2A6533">
            <wp:extent cx="8984697" cy="5158454"/>
            <wp:effectExtent l="0" t="0" r="0" b="0"/>
            <wp:docPr id="565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5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4790EB3" wp14:editId="7335CA35">
            <wp:extent cx="8984695" cy="5249989"/>
            <wp:effectExtent l="0" t="0" r="0" b="0"/>
            <wp:docPr id="566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4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19B43A5" wp14:editId="6C7EFC76">
            <wp:extent cx="8984697" cy="3974401"/>
            <wp:effectExtent l="0" t="0" r="0" b="0"/>
            <wp:docPr id="567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974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EA82DE1" wp14:editId="74F50A0B">
            <wp:extent cx="8984695" cy="4364164"/>
            <wp:effectExtent l="0" t="0" r="0" b="0"/>
            <wp:docPr id="568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364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78F4B1E" wp14:editId="4F41B94E">
            <wp:extent cx="8984697" cy="4789360"/>
            <wp:effectExtent l="0" t="0" r="0" b="0"/>
            <wp:docPr id="569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78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76EC579" wp14:editId="5F9A6828">
            <wp:extent cx="8984695" cy="3974401"/>
            <wp:effectExtent l="0" t="0" r="0" b="0"/>
            <wp:docPr id="570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974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19A9F06" wp14:editId="63D37082">
            <wp:extent cx="8984697" cy="4508849"/>
            <wp:effectExtent l="0" t="0" r="0" b="0"/>
            <wp:docPr id="571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0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190286F" wp14:editId="526BF1CE">
            <wp:extent cx="8984695" cy="4116133"/>
            <wp:effectExtent l="0" t="0" r="0" b="0"/>
            <wp:docPr id="572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116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228509E" wp14:editId="2FA97CA4">
            <wp:extent cx="8984697" cy="4647628"/>
            <wp:effectExtent l="0" t="0" r="0" b="0"/>
            <wp:docPr id="573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47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41F5EBF" wp14:editId="12827D96">
            <wp:extent cx="8984695" cy="4296251"/>
            <wp:effectExtent l="0" t="0" r="0" b="0"/>
            <wp:docPr id="574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296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3189FD0" wp14:editId="52B7AA81">
            <wp:extent cx="8984697" cy="4934045"/>
            <wp:effectExtent l="0" t="0" r="0" b="0"/>
            <wp:docPr id="575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B14FCB0" wp14:editId="1F2EE65F">
            <wp:extent cx="8984695" cy="5571839"/>
            <wp:effectExtent l="0" t="0" r="0" b="0"/>
            <wp:docPr id="576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5489CDB" wp14:editId="2DB66F4D">
            <wp:extent cx="8984697" cy="4435030"/>
            <wp:effectExtent l="0" t="0" r="0" b="0"/>
            <wp:docPr id="577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43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AD8AC79" wp14:editId="755D6D14">
            <wp:extent cx="8984695" cy="5040344"/>
            <wp:effectExtent l="0" t="0" r="0" b="0"/>
            <wp:docPr id="578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4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C2E9147" wp14:editId="418811C2">
            <wp:extent cx="8984697" cy="4402550"/>
            <wp:effectExtent l="0" t="0" r="0" b="0"/>
            <wp:docPr id="579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40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C1E0576" wp14:editId="46C44C5E">
            <wp:extent cx="8984695" cy="4768691"/>
            <wp:effectExtent l="0" t="0" r="0" b="0"/>
            <wp:docPr id="580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76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3B29D71" wp14:editId="264EFC73">
            <wp:extent cx="8984697" cy="3398615"/>
            <wp:effectExtent l="0" t="0" r="0" b="0"/>
            <wp:docPr id="581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39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F37A01E" wp14:editId="54067EA8">
            <wp:extent cx="8984695" cy="5031486"/>
            <wp:effectExtent l="0" t="0" r="0" b="0"/>
            <wp:docPr id="582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31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835D21E" wp14:editId="63CA8FA1">
            <wp:extent cx="8984697" cy="5359241"/>
            <wp:effectExtent l="0" t="0" r="0" b="0"/>
            <wp:docPr id="583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CF4FF4F" wp14:editId="0DF36227">
            <wp:extent cx="8984695" cy="5607272"/>
            <wp:effectExtent l="0" t="0" r="0" b="0"/>
            <wp:docPr id="584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0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D092DBC" wp14:editId="742C6EA5">
            <wp:extent cx="8984697" cy="3723417"/>
            <wp:effectExtent l="0" t="0" r="0" b="0"/>
            <wp:docPr id="585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723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79D989D" wp14:editId="23F4B5CC">
            <wp:extent cx="8984695" cy="4189952"/>
            <wp:effectExtent l="0" t="0" r="0" b="0"/>
            <wp:docPr id="586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18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DEF2920" wp14:editId="5B099E8B">
            <wp:extent cx="8984697" cy="4612195"/>
            <wp:effectExtent l="0" t="0" r="0" b="0"/>
            <wp:docPr id="587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1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B142652" wp14:editId="6F0ED9E0">
            <wp:extent cx="8984695" cy="5356288"/>
            <wp:effectExtent l="0" t="0" r="0" b="0"/>
            <wp:docPr id="588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5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7C94829" wp14:editId="6FE20204">
            <wp:extent cx="8984697" cy="3611213"/>
            <wp:effectExtent l="0" t="0" r="0" b="0"/>
            <wp:docPr id="589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611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C744B57" wp14:editId="247B140F">
            <wp:extent cx="8984695" cy="4145661"/>
            <wp:effectExtent l="0" t="0" r="0" b="0"/>
            <wp:docPr id="590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145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0BD59EB" wp14:editId="1B2F5760">
            <wp:extent cx="8984697" cy="4024598"/>
            <wp:effectExtent l="0" t="0" r="0" b="0"/>
            <wp:docPr id="591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02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237D0E6" wp14:editId="3255C4EC">
            <wp:extent cx="8984695" cy="4045267"/>
            <wp:effectExtent l="0" t="0" r="0" b="0"/>
            <wp:docPr id="592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045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F706283" wp14:editId="357FFEBA">
            <wp:extent cx="8984697" cy="4612195"/>
            <wp:effectExtent l="0" t="0" r="0" b="0"/>
            <wp:docPr id="593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1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A5BF5D2" wp14:editId="04F24160">
            <wp:extent cx="8984695" cy="4550187"/>
            <wp:effectExtent l="0" t="0" r="0" b="0"/>
            <wp:docPr id="594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55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CC2A94F" wp14:editId="32E626B3">
            <wp:extent cx="8984697" cy="5161407"/>
            <wp:effectExtent l="0" t="0" r="0" b="0"/>
            <wp:docPr id="595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6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2676330" wp14:editId="13551131">
            <wp:extent cx="8984695" cy="4615148"/>
            <wp:effectExtent l="0" t="0" r="0" b="0"/>
            <wp:docPr id="596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61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18135BB" wp14:editId="14F711DD">
            <wp:extent cx="8984697" cy="5480304"/>
            <wp:effectExtent l="0" t="0" r="0" b="0"/>
            <wp:docPr id="597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5751756" wp14:editId="580D2617">
            <wp:extent cx="8984695" cy="4579715"/>
            <wp:effectExtent l="0" t="0" r="0" b="0"/>
            <wp:docPr id="598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57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B7B371F" wp14:editId="10FE4FEB">
            <wp:extent cx="8984697" cy="3941921"/>
            <wp:effectExtent l="0" t="0" r="0" b="0"/>
            <wp:docPr id="599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941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74CB1EE" wp14:editId="2452BCD9">
            <wp:extent cx="8984695" cy="5326761"/>
            <wp:effectExtent l="0" t="0" r="0" b="0"/>
            <wp:docPr id="600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5238BF4" wp14:editId="0FBCCF2F">
            <wp:extent cx="8984697" cy="4278534"/>
            <wp:effectExtent l="0" t="0" r="0" b="0"/>
            <wp:docPr id="601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278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964F2BF" wp14:editId="10C17DD4">
            <wp:extent cx="8984695" cy="5252942"/>
            <wp:effectExtent l="0" t="0" r="0" b="0"/>
            <wp:docPr id="602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5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A04EBD4" wp14:editId="59D81E99">
            <wp:extent cx="8984697" cy="4402550"/>
            <wp:effectExtent l="0" t="0" r="0" b="0"/>
            <wp:docPr id="603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40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31AB3B7" wp14:editId="426D4F0B">
            <wp:extent cx="8984695" cy="5267706"/>
            <wp:effectExtent l="0" t="0" r="0" b="0"/>
            <wp:docPr id="604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6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67E317C" wp14:editId="623D4FBD">
            <wp:extent cx="8984697" cy="3194875"/>
            <wp:effectExtent l="0" t="0" r="0" b="0"/>
            <wp:docPr id="605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19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52902DD" wp14:editId="715FC621">
            <wp:extent cx="8984695" cy="4863179"/>
            <wp:effectExtent l="0" t="0" r="0" b="0"/>
            <wp:docPr id="606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863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240C4C5" wp14:editId="09C978E2">
            <wp:extent cx="8984697" cy="5164359"/>
            <wp:effectExtent l="0" t="0" r="0" b="0"/>
            <wp:docPr id="607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6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12F3C3D" wp14:editId="5C26BB3A">
            <wp:extent cx="8984695" cy="3124009"/>
            <wp:effectExtent l="0" t="0" r="0" b="0"/>
            <wp:docPr id="608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124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4E9912C" wp14:editId="1F733920">
            <wp:extent cx="8984697" cy="3230308"/>
            <wp:effectExtent l="0" t="0" r="0" b="0"/>
            <wp:docPr id="609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23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26348EF" wp14:editId="55F1B72A">
            <wp:extent cx="8984695" cy="3230308"/>
            <wp:effectExtent l="0" t="0" r="0" b="0"/>
            <wp:docPr id="610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23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50CA4E5" wp14:editId="411EA87A">
            <wp:extent cx="8984697" cy="3301174"/>
            <wp:effectExtent l="0" t="0" r="0" b="0"/>
            <wp:docPr id="611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30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0322E81" wp14:editId="302EF111">
            <wp:extent cx="8984695" cy="3336607"/>
            <wp:effectExtent l="0" t="0" r="0" b="0"/>
            <wp:docPr id="612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336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3E2E9BA" wp14:editId="032D422A">
            <wp:extent cx="8984697" cy="5642705"/>
            <wp:effectExtent l="0" t="0" r="0" b="0"/>
            <wp:docPr id="613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A500492" wp14:editId="6ACC4189">
            <wp:extent cx="8984695" cy="5586603"/>
            <wp:effectExtent l="0" t="0" r="0" b="0"/>
            <wp:docPr id="614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8FB1649" wp14:editId="1392CF8E">
            <wp:extent cx="8984697" cy="3699795"/>
            <wp:effectExtent l="0" t="0" r="0" b="0"/>
            <wp:docPr id="615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69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23136AF" wp14:editId="350B7E9D">
            <wp:extent cx="8984695" cy="4402550"/>
            <wp:effectExtent l="0" t="0" r="0" b="0"/>
            <wp:docPr id="616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40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50518DE" wp14:editId="7F97C03B">
            <wp:extent cx="8984697" cy="5323808"/>
            <wp:effectExtent l="0" t="0" r="0" b="0"/>
            <wp:docPr id="617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2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BB6917D" wp14:editId="25F86491">
            <wp:extent cx="8984695" cy="4612195"/>
            <wp:effectExtent l="0" t="0" r="0" b="0"/>
            <wp:docPr id="618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61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536E7C4" wp14:editId="666622EB">
            <wp:extent cx="8984697" cy="4824793"/>
            <wp:effectExtent l="0" t="0" r="0" b="0"/>
            <wp:docPr id="619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824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7566D9B" wp14:editId="49B7C426">
            <wp:extent cx="8984695" cy="4508849"/>
            <wp:effectExtent l="0" t="0" r="0" b="0"/>
            <wp:docPr id="620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50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9ECD4ED" wp14:editId="7DB149E2">
            <wp:extent cx="8984697" cy="5252942"/>
            <wp:effectExtent l="0" t="0" r="0" b="0"/>
            <wp:docPr id="621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5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56C4F60" wp14:editId="772DDB7B">
            <wp:extent cx="8984695" cy="4579715"/>
            <wp:effectExtent l="0" t="0" r="0" b="0"/>
            <wp:docPr id="622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57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549F412" wp14:editId="71253013">
            <wp:extent cx="8984697" cy="4508849"/>
            <wp:effectExtent l="0" t="0" r="0" b="0"/>
            <wp:docPr id="623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0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AB24B6E" wp14:editId="65047E9F">
            <wp:extent cx="8984695" cy="3977354"/>
            <wp:effectExtent l="0" t="0" r="0" b="0"/>
            <wp:docPr id="624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977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87A746C" wp14:editId="0CD14B33">
            <wp:extent cx="8984697" cy="3761803"/>
            <wp:effectExtent l="0" t="0" r="0" b="0"/>
            <wp:docPr id="625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761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43E8FA9" wp14:editId="7F1A1FB5">
            <wp:extent cx="8984695" cy="4827746"/>
            <wp:effectExtent l="0" t="0" r="0" b="0"/>
            <wp:docPr id="626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827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83F5060" wp14:editId="1FFB42D3">
            <wp:extent cx="8984697" cy="4222432"/>
            <wp:effectExtent l="0" t="0" r="0" b="0"/>
            <wp:docPr id="627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22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53F6B3A" wp14:editId="6D0149FD">
            <wp:extent cx="8984695" cy="4721447"/>
            <wp:effectExtent l="0" t="0" r="0" b="0"/>
            <wp:docPr id="628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72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5805868" wp14:editId="07CC8466">
            <wp:extent cx="8984697" cy="4827746"/>
            <wp:effectExtent l="0" t="0" r="0" b="0"/>
            <wp:docPr id="629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827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BFFDEC6" wp14:editId="321221BB">
            <wp:extent cx="8984695" cy="5252942"/>
            <wp:effectExtent l="0" t="0" r="0" b="0"/>
            <wp:docPr id="630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5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CA4C791" wp14:editId="5888EE33">
            <wp:extent cx="8984697" cy="5607272"/>
            <wp:effectExtent l="0" t="0" r="0" b="0"/>
            <wp:docPr id="631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0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827035B" wp14:editId="2BB871F5">
            <wp:extent cx="8984695" cy="5533453"/>
            <wp:effectExtent l="0" t="0" r="0" b="0"/>
            <wp:docPr id="632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DF88ACF" wp14:editId="22F219FE">
            <wp:extent cx="8984697" cy="4189952"/>
            <wp:effectExtent l="0" t="0" r="0" b="0"/>
            <wp:docPr id="633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18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CDBE33D" wp14:editId="5AA97D51">
            <wp:extent cx="8984695" cy="4009834"/>
            <wp:effectExtent l="0" t="0" r="0" b="0"/>
            <wp:docPr id="634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009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3396451" wp14:editId="3BCA53BD">
            <wp:extent cx="8984697" cy="4116133"/>
            <wp:effectExtent l="0" t="0" r="0" b="0"/>
            <wp:docPr id="635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116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BFB4B1B" wp14:editId="527D35A8">
            <wp:extent cx="8984695" cy="4402550"/>
            <wp:effectExtent l="0" t="0" r="0" b="0"/>
            <wp:docPr id="636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40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880489F" wp14:editId="5C6EC664">
            <wp:extent cx="8984697" cy="4402550"/>
            <wp:effectExtent l="0" t="0" r="0" b="0"/>
            <wp:docPr id="637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40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0BDC0DF" wp14:editId="2A9CFCFC">
            <wp:extent cx="8984695" cy="5539359"/>
            <wp:effectExtent l="0" t="0" r="0" b="0"/>
            <wp:docPr id="638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3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3A21E72" wp14:editId="5D76DF84">
            <wp:extent cx="8984697" cy="5577744"/>
            <wp:effectExtent l="0" t="0" r="0" b="0"/>
            <wp:docPr id="639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7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469BE92" wp14:editId="57C0A4EE">
            <wp:extent cx="8984695" cy="4435030"/>
            <wp:effectExtent l="0" t="0" r="0" b="0"/>
            <wp:docPr id="640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43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48419A7" wp14:editId="2AD8D151">
            <wp:extent cx="8984697" cy="4508849"/>
            <wp:effectExtent l="0" t="0" r="0" b="0"/>
            <wp:docPr id="641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0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AE2EC5D" wp14:editId="4E9280C1">
            <wp:extent cx="8984695" cy="4308062"/>
            <wp:effectExtent l="0" t="0" r="0" b="0"/>
            <wp:docPr id="642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308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5624533" wp14:editId="0605B49C">
            <wp:extent cx="8984697" cy="4151566"/>
            <wp:effectExtent l="0" t="0" r="0" b="0"/>
            <wp:docPr id="643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15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3EE7A8C" wp14:editId="0EE01757">
            <wp:extent cx="8984695" cy="4189952"/>
            <wp:effectExtent l="0" t="0" r="0" b="0"/>
            <wp:docPr id="644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18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5EC2D36" wp14:editId="108F4AD6">
            <wp:extent cx="8984697" cy="4541329"/>
            <wp:effectExtent l="0" t="0" r="0" b="0"/>
            <wp:docPr id="645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41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4369B87" wp14:editId="1DF97531">
            <wp:extent cx="8984695" cy="4260818"/>
            <wp:effectExtent l="0" t="0" r="0" b="0"/>
            <wp:docPr id="646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260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611A8E7" wp14:editId="6E89600F">
            <wp:extent cx="8984697" cy="5220462"/>
            <wp:effectExtent l="0" t="0" r="0" b="0"/>
            <wp:docPr id="647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2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7371DDB" wp14:editId="08811E86">
            <wp:extent cx="8984695" cy="5557075"/>
            <wp:effectExtent l="0" t="0" r="0" b="0"/>
            <wp:docPr id="648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5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C7CA47D" wp14:editId="34BF36E3">
            <wp:extent cx="8984697" cy="5052155"/>
            <wp:effectExtent l="0" t="0" r="0" b="0"/>
            <wp:docPr id="649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5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6A97663" wp14:editId="4E2F7839">
            <wp:extent cx="8984695" cy="4222432"/>
            <wp:effectExtent l="0" t="0" r="0" b="0"/>
            <wp:docPr id="650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22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E240EC2" wp14:editId="1856D91C">
            <wp:extent cx="8984697" cy="5359241"/>
            <wp:effectExtent l="0" t="0" r="0" b="0"/>
            <wp:docPr id="651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6D3B63A" wp14:editId="1302AB9C">
            <wp:extent cx="8984695" cy="5409438"/>
            <wp:effectExtent l="0" t="0" r="0" b="0"/>
            <wp:docPr id="652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09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87E3FA9" wp14:editId="4E5D14E1">
            <wp:extent cx="8984697" cy="4650581"/>
            <wp:effectExtent l="0" t="0" r="0" b="0"/>
            <wp:docPr id="653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5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3F6D773" wp14:editId="0FB43D35">
            <wp:extent cx="8984695" cy="5539359"/>
            <wp:effectExtent l="0" t="0" r="0" b="0"/>
            <wp:docPr id="654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3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09CD959" wp14:editId="6C4ADC8F">
            <wp:extent cx="8984697" cy="4931092"/>
            <wp:effectExtent l="0" t="0" r="0" b="0"/>
            <wp:docPr id="655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3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EFC40C1" wp14:editId="7E4CE7AE">
            <wp:extent cx="8984695" cy="5500973"/>
            <wp:effectExtent l="0" t="0" r="0" b="0"/>
            <wp:docPr id="656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0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760E78F" wp14:editId="0BA041C7">
            <wp:extent cx="8984697" cy="4756880"/>
            <wp:effectExtent l="0" t="0" r="0" b="0"/>
            <wp:docPr id="657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75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E082731" wp14:editId="39D4499C">
            <wp:extent cx="8984695" cy="5146643"/>
            <wp:effectExtent l="0" t="0" r="0" b="0"/>
            <wp:docPr id="658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4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018B21A" wp14:editId="6E754D69">
            <wp:extent cx="8984697" cy="4541329"/>
            <wp:effectExtent l="0" t="0" r="0" b="0"/>
            <wp:docPr id="659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41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527974D" wp14:editId="7AE43D03">
            <wp:extent cx="8984695" cy="3761803"/>
            <wp:effectExtent l="0" t="0" r="0" b="0"/>
            <wp:docPr id="660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761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1058657" wp14:editId="6BFF80F5">
            <wp:extent cx="8984697" cy="5040344"/>
            <wp:effectExtent l="0" t="0" r="0" b="0"/>
            <wp:docPr id="661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4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403308A" wp14:editId="4969E996">
            <wp:extent cx="8984695" cy="5571839"/>
            <wp:effectExtent l="0" t="0" r="0" b="0"/>
            <wp:docPr id="662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F32F5F5" wp14:editId="6112A95E">
            <wp:extent cx="8984697" cy="4189952"/>
            <wp:effectExtent l="0" t="0" r="0" b="0"/>
            <wp:docPr id="663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18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3F8749C" wp14:editId="0D9E4903">
            <wp:extent cx="8984695" cy="5359241"/>
            <wp:effectExtent l="0" t="0" r="0" b="0"/>
            <wp:docPr id="664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C639E62" wp14:editId="64BFC21B">
            <wp:extent cx="8984697" cy="5220462"/>
            <wp:effectExtent l="0" t="0" r="0" b="0"/>
            <wp:docPr id="665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2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B8681F7" wp14:editId="6234B9BE">
            <wp:extent cx="8984695" cy="5433060"/>
            <wp:effectExtent l="0" t="0" r="0" b="0"/>
            <wp:docPr id="666" name="Imag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3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BC6A623" wp14:editId="2EE046B6">
            <wp:extent cx="8984697" cy="4116133"/>
            <wp:effectExtent l="0" t="0" r="0" b="0"/>
            <wp:docPr id="667" name="Image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116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D057E38" wp14:editId="06C81CD7">
            <wp:extent cx="8984695" cy="5016722"/>
            <wp:effectExtent l="0" t="0" r="0" b="0"/>
            <wp:docPr id="668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1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6070633" wp14:editId="16859ECF">
            <wp:extent cx="8984697" cy="4402550"/>
            <wp:effectExtent l="0" t="0" r="0" b="0"/>
            <wp:docPr id="669" name="Image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40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F2A1B3B" wp14:editId="2D636A78">
            <wp:extent cx="8984695" cy="4293298"/>
            <wp:effectExtent l="0" t="0" r="0" b="0"/>
            <wp:docPr id="670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293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9F854BC" wp14:editId="26D793A7">
            <wp:extent cx="8984697" cy="5610225"/>
            <wp:effectExtent l="0" t="0" r="0" b="0"/>
            <wp:docPr id="671" name="Imag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1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74841F7" wp14:editId="6A176177">
            <wp:extent cx="8984695" cy="5433060"/>
            <wp:effectExtent l="0" t="0" r="0" b="0"/>
            <wp:docPr id="672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3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E03100A" wp14:editId="768B0222">
            <wp:extent cx="8984697" cy="5397627"/>
            <wp:effectExtent l="0" t="0" r="0" b="0"/>
            <wp:docPr id="673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9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DDDBC86" wp14:editId="4E96495B">
            <wp:extent cx="8984695" cy="4189952"/>
            <wp:effectExtent l="0" t="0" r="0" b="0"/>
            <wp:docPr id="674" name="Imag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18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688F861" wp14:editId="7FAD96A6">
            <wp:extent cx="8984697" cy="5433060"/>
            <wp:effectExtent l="0" t="0" r="0" b="0"/>
            <wp:docPr id="675" name="Imag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3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179506C" wp14:editId="660F0B49">
            <wp:extent cx="8984695" cy="3655504"/>
            <wp:effectExtent l="0" t="0" r="0" b="0"/>
            <wp:docPr id="676" name="Image 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 274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65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A30D75E" wp14:editId="6EC327E8">
            <wp:extent cx="8984697" cy="4544282"/>
            <wp:effectExtent l="0" t="0" r="0" b="0"/>
            <wp:docPr id="677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44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FDEEBA9" wp14:editId="3603A051">
            <wp:extent cx="8984695" cy="4257865"/>
            <wp:effectExtent l="0" t="0" r="0" b="0"/>
            <wp:docPr id="678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25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42A08CF" wp14:editId="1BA0CEAF">
            <wp:extent cx="8984697" cy="4116133"/>
            <wp:effectExtent l="0" t="0" r="0" b="0"/>
            <wp:docPr id="679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116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325CF1E" wp14:editId="5C876692">
            <wp:extent cx="8984695" cy="4189952"/>
            <wp:effectExtent l="0" t="0" r="0" b="0"/>
            <wp:docPr id="680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18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176E37B" wp14:editId="5901BA80">
            <wp:extent cx="8984697" cy="4189952"/>
            <wp:effectExtent l="0" t="0" r="0" b="0"/>
            <wp:docPr id="681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18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25CB204" wp14:editId="29262469">
            <wp:extent cx="8984695" cy="5004911"/>
            <wp:effectExtent l="0" t="0" r="0" b="0"/>
            <wp:docPr id="682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0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74FABA2" wp14:editId="06783761">
            <wp:extent cx="8984697" cy="5146643"/>
            <wp:effectExtent l="0" t="0" r="0" b="0"/>
            <wp:docPr id="683" name="Image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4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CF12954" wp14:editId="5ACB51FB">
            <wp:extent cx="8984695" cy="3868102"/>
            <wp:effectExtent l="0" t="0" r="0" b="0"/>
            <wp:docPr id="684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868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514FB8D" wp14:editId="5103233E">
            <wp:extent cx="8984697" cy="5427154"/>
            <wp:effectExtent l="0" t="0" r="0" b="0"/>
            <wp:docPr id="685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2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06BE542" wp14:editId="4646BF63">
            <wp:extent cx="8984695" cy="5459634"/>
            <wp:effectExtent l="0" t="0" r="0" b="0"/>
            <wp:docPr id="686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5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3290B77" wp14:editId="78A992A5">
            <wp:extent cx="8984697" cy="4257865"/>
            <wp:effectExtent l="0" t="0" r="0" b="0"/>
            <wp:docPr id="687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25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C6BA98C" wp14:editId="69541F06">
            <wp:extent cx="8984695" cy="5539359"/>
            <wp:effectExtent l="0" t="0" r="0" b="0"/>
            <wp:docPr id="688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3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B3707BD" wp14:editId="6930C057">
            <wp:extent cx="8984697" cy="5252942"/>
            <wp:effectExtent l="0" t="0" r="0" b="0"/>
            <wp:docPr id="689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5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E4FABEA" wp14:editId="2182EF79">
            <wp:extent cx="8984695" cy="4505896"/>
            <wp:effectExtent l="0" t="0" r="0" b="0"/>
            <wp:docPr id="690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50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729C907" wp14:editId="5911E3BD">
            <wp:extent cx="8984697" cy="4077747"/>
            <wp:effectExtent l="0" t="0" r="0" b="0"/>
            <wp:docPr id="691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077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E5AAD78" wp14:editId="17BD85F9">
            <wp:extent cx="8984695" cy="4009834"/>
            <wp:effectExtent l="0" t="0" r="0" b="0"/>
            <wp:docPr id="692" name="Image 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 290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009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CC96FD5" wp14:editId="36D41812">
            <wp:extent cx="8984697" cy="5359241"/>
            <wp:effectExtent l="0" t="0" r="0" b="0"/>
            <wp:docPr id="693" name="Imag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 291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1AC2E47" wp14:editId="45781510">
            <wp:extent cx="8984695" cy="4399597"/>
            <wp:effectExtent l="0" t="0" r="0" b="0"/>
            <wp:docPr id="694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399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ACCD44B" wp14:editId="0EF904AF">
            <wp:extent cx="8984697" cy="4399597"/>
            <wp:effectExtent l="0" t="0" r="0" b="0"/>
            <wp:docPr id="695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399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2357356" wp14:editId="579661D6">
            <wp:extent cx="8984695" cy="4895659"/>
            <wp:effectExtent l="0" t="0" r="0" b="0"/>
            <wp:docPr id="696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895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F344668" wp14:editId="537DD155">
            <wp:extent cx="8984697" cy="4151566"/>
            <wp:effectExtent l="0" t="0" r="0" b="0"/>
            <wp:docPr id="697" name="Imag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15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CD483A5" wp14:editId="1FCB1BA6">
            <wp:extent cx="8984695" cy="4470463"/>
            <wp:effectExtent l="0" t="0" r="0" b="0"/>
            <wp:docPr id="698" name="Imag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47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DF06674" wp14:editId="1A973DFE">
            <wp:extent cx="8984697" cy="4895659"/>
            <wp:effectExtent l="0" t="0" r="0" b="0"/>
            <wp:docPr id="699" name="Imag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 297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895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732088C" wp14:editId="157EC372">
            <wp:extent cx="8984695" cy="5430107"/>
            <wp:effectExtent l="0" t="0" r="0" b="0"/>
            <wp:docPr id="700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3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4"/>
        <w:rPr>
          <w:sz w:val="17"/>
        </w:rPr>
      </w:pPr>
      <w:r>
        <w:rPr>
          <w:sz w:val="17"/>
        </w:rPr>
        <w:lastRenderedPageBreak/>
        <w:drawing>
          <wp:anchor distT="0" distB="0" distL="0" distR="0" simplePos="0" relativeHeight="251659264" behindDoc="0" locked="0" layoutInCell="1" allowOverlap="1" wp14:anchorId="3B1CA50F" wp14:editId="54F51693">
            <wp:simplePos x="0" y="0"/>
            <wp:positionH relativeFrom="page">
              <wp:posOffset>449999</wp:posOffset>
            </wp:positionH>
            <wp:positionV relativeFrom="page">
              <wp:posOffset>773988</wp:posOffset>
            </wp:positionV>
            <wp:extent cx="9360001" cy="4787243"/>
            <wp:effectExtent l="0" t="0" r="0" b="0"/>
            <wp:wrapNone/>
            <wp:docPr id="701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001" cy="4787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192C" w:rsidRDefault="005E192C" w:rsidP="005E192C">
      <w:pPr>
        <w:rPr>
          <w:sz w:val="17"/>
        </w:rPr>
        <w:sectPr w:rsidR="005E192C">
          <w:pgSz w:w="15610" w:h="12480" w:orient="landscape"/>
          <w:pgMar w:top="12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96FF558" wp14:editId="3724190C">
            <wp:extent cx="8984695" cy="4151566"/>
            <wp:effectExtent l="0" t="0" r="0" b="0"/>
            <wp:docPr id="702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15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EE1A04C" wp14:editId="30CF73A1">
            <wp:extent cx="8984697" cy="5642705"/>
            <wp:effectExtent l="0" t="0" r="0" b="0"/>
            <wp:docPr id="703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193B03F" wp14:editId="39DD22AD">
            <wp:extent cx="8984695" cy="4257865"/>
            <wp:effectExtent l="0" t="0" r="0" b="0"/>
            <wp:docPr id="704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25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3880CC1" wp14:editId="455E3403">
            <wp:extent cx="8984697" cy="5462587"/>
            <wp:effectExtent l="0" t="0" r="0" b="0"/>
            <wp:docPr id="705" name="Image 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age 303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6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9FE2025" wp14:editId="3524091A">
            <wp:extent cx="8984695" cy="4683061"/>
            <wp:effectExtent l="0" t="0" r="0" b="0"/>
            <wp:docPr id="706" name="Imag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68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27E063C" wp14:editId="77C1F2D3">
            <wp:extent cx="8984697" cy="5430107"/>
            <wp:effectExtent l="0" t="0" r="0" b="0"/>
            <wp:docPr id="707" name="Image 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 305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3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68D9058" wp14:editId="5FE77E5F">
            <wp:extent cx="8984695" cy="3655504"/>
            <wp:effectExtent l="0" t="0" r="0" b="0"/>
            <wp:docPr id="708" name="Imag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 306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65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EE7ECC2" wp14:editId="3272BE0C">
            <wp:extent cx="8984697" cy="4257865"/>
            <wp:effectExtent l="0" t="0" r="0" b="0"/>
            <wp:docPr id="709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25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6F19797" wp14:editId="2D5175C4">
            <wp:extent cx="8984695" cy="3974401"/>
            <wp:effectExtent l="0" t="0" r="0" b="0"/>
            <wp:docPr id="710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974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91FA810" wp14:editId="3E7F28B5">
            <wp:extent cx="8984697" cy="5182076"/>
            <wp:effectExtent l="0" t="0" r="0" b="0"/>
            <wp:docPr id="711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8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F4978C1" wp14:editId="30AA4527">
            <wp:extent cx="8984695" cy="5571839"/>
            <wp:effectExtent l="0" t="0" r="0" b="0"/>
            <wp:docPr id="712" name="Image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 310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F2BB61F" wp14:editId="1AF68BA5">
            <wp:extent cx="8984697" cy="5571839"/>
            <wp:effectExtent l="0" t="0" r="0" b="0"/>
            <wp:docPr id="713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F57FE3F" wp14:editId="6DC1B7C3">
            <wp:extent cx="8984695" cy="5143690"/>
            <wp:effectExtent l="0" t="0" r="0" b="0"/>
            <wp:docPr id="714" name="Imag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4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BB39DDD" wp14:editId="74BC0205">
            <wp:extent cx="8984697" cy="4399597"/>
            <wp:effectExtent l="0" t="0" r="0" b="0"/>
            <wp:docPr id="715" name="Image 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399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BA678BE" wp14:editId="6C7305D6">
            <wp:extent cx="8984695" cy="4718494"/>
            <wp:effectExtent l="0" t="0" r="0" b="0"/>
            <wp:docPr id="716" name="Image 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 314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718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3B3C37A" wp14:editId="725EE5FA">
            <wp:extent cx="8984697" cy="4151566"/>
            <wp:effectExtent l="0" t="0" r="0" b="0"/>
            <wp:docPr id="717" name="Image 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 315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15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DA98CAD" wp14:editId="2C868F35">
            <wp:extent cx="8984695" cy="4470463"/>
            <wp:effectExtent l="0" t="0" r="0" b="0"/>
            <wp:docPr id="718" name="Image 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 316"/>
                    <pic:cNvPicPr/>
                  </pic:nvPicPr>
                  <pic:blipFill>
                    <a:blip r:embed="rId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47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130AD3C" wp14:editId="0372AD7E">
            <wp:extent cx="8984697" cy="4963572"/>
            <wp:effectExtent l="0" t="0" r="0" b="0"/>
            <wp:docPr id="719" name="Image 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 317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96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1767451" wp14:editId="18593473">
            <wp:extent cx="8984695" cy="3832669"/>
            <wp:effectExtent l="0" t="0" r="0" b="0"/>
            <wp:docPr id="720" name="Image 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 318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83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13DDE45" wp14:editId="2D84C347">
            <wp:extent cx="8984697" cy="4293298"/>
            <wp:effectExtent l="0" t="0" r="0" b="0"/>
            <wp:docPr id="721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293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94435D6" wp14:editId="28D231AE">
            <wp:extent cx="8984695" cy="5214556"/>
            <wp:effectExtent l="0" t="0" r="0" b="0"/>
            <wp:docPr id="722" name="Image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 320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1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2C89902" wp14:editId="04A2AF6E">
            <wp:extent cx="8984697" cy="5037391"/>
            <wp:effectExtent l="0" t="0" r="0" b="0"/>
            <wp:docPr id="723" name="Imag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37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030D04C" wp14:editId="1BB3DC70">
            <wp:extent cx="8984695" cy="3938968"/>
            <wp:effectExtent l="0" t="0" r="0" b="0"/>
            <wp:docPr id="724" name="Imag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 322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93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E1C6CA8" wp14:editId="03815D2D">
            <wp:extent cx="8984697" cy="4647628"/>
            <wp:effectExtent l="0" t="0" r="0" b="0"/>
            <wp:docPr id="725" name="Image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 323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47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4E0294B" wp14:editId="769CE095">
            <wp:extent cx="8984695" cy="4718494"/>
            <wp:effectExtent l="0" t="0" r="0" b="0"/>
            <wp:docPr id="726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718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B60B920" wp14:editId="48AAEA59">
            <wp:extent cx="8984697" cy="3265741"/>
            <wp:effectExtent l="0" t="0" r="0" b="0"/>
            <wp:docPr id="727" name="Imag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26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FED3D8F" wp14:editId="2B5F8000">
            <wp:extent cx="8984695" cy="5249989"/>
            <wp:effectExtent l="0" t="0" r="0" b="0"/>
            <wp:docPr id="728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4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9BE4CCE" wp14:editId="64953547">
            <wp:extent cx="8984697" cy="4647628"/>
            <wp:effectExtent l="0" t="0" r="0" b="0"/>
            <wp:docPr id="729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47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B29D8B5" wp14:editId="1F6B7185">
            <wp:extent cx="8984695" cy="4860226"/>
            <wp:effectExtent l="0" t="0" r="0" b="0"/>
            <wp:docPr id="730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860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7EEC604" wp14:editId="1E2F8B54">
            <wp:extent cx="8984697" cy="3865149"/>
            <wp:effectExtent l="0" t="0" r="0" b="0"/>
            <wp:docPr id="731" name="Image 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 329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865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100E35E" wp14:editId="3A1F5C6C">
            <wp:extent cx="8984695" cy="5037391"/>
            <wp:effectExtent l="0" t="0" r="0" b="0"/>
            <wp:docPr id="732" name="Imag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 330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37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0297BD1" wp14:editId="327FDFF0">
            <wp:extent cx="8984697" cy="3690937"/>
            <wp:effectExtent l="0" t="0" r="0" b="0"/>
            <wp:docPr id="733" name="Imag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69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EBEB9F3" wp14:editId="25F08F39">
            <wp:extent cx="8984695" cy="5394674"/>
            <wp:effectExtent l="0" t="0" r="0" b="0"/>
            <wp:docPr id="734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8B33F92" wp14:editId="2F9A90EB">
            <wp:extent cx="8984697" cy="4612195"/>
            <wp:effectExtent l="0" t="0" r="0" b="0"/>
            <wp:docPr id="735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1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7B648C8" wp14:editId="07131074">
            <wp:extent cx="8984695" cy="4399597"/>
            <wp:effectExtent l="0" t="0" r="0" b="0"/>
            <wp:docPr id="736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399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16AE5EC" wp14:editId="7D032F8D">
            <wp:extent cx="8984697" cy="5040344"/>
            <wp:effectExtent l="0" t="0" r="0" b="0"/>
            <wp:docPr id="737" name="Image 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 335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4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E44237D" wp14:editId="1712741D">
            <wp:extent cx="8984695" cy="4432077"/>
            <wp:effectExtent l="0" t="0" r="0" b="0"/>
            <wp:docPr id="738" name="Imag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 336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432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9FD4032" wp14:editId="439498D4">
            <wp:extent cx="8984697" cy="4470463"/>
            <wp:effectExtent l="0" t="0" r="0" b="0"/>
            <wp:docPr id="739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47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6B7CE9D" wp14:editId="447E2F75">
            <wp:extent cx="8984695" cy="4505896"/>
            <wp:effectExtent l="0" t="0" r="0" b="0"/>
            <wp:docPr id="740" name="Imag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 338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50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7EF6DDA" wp14:editId="77560F92">
            <wp:extent cx="8984697" cy="4647628"/>
            <wp:effectExtent l="0" t="0" r="0" b="0"/>
            <wp:docPr id="741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47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BA049E7" wp14:editId="0F3FF21F">
            <wp:extent cx="8984695" cy="4364164"/>
            <wp:effectExtent l="0" t="0" r="0" b="0"/>
            <wp:docPr id="742" name="Imag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/>
                    <pic:cNvPicPr/>
                  </pic:nvPicPr>
                  <pic:blipFill>
                    <a:blip r:embed="rId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364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3384284" wp14:editId="405C7EB8">
            <wp:extent cx="8984697" cy="4470463"/>
            <wp:effectExtent l="0" t="0" r="0" b="0"/>
            <wp:docPr id="743" name="Imag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47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7763E99" wp14:editId="4E4C40AF">
            <wp:extent cx="8984695" cy="4718494"/>
            <wp:effectExtent l="0" t="0" r="0" b="0"/>
            <wp:docPr id="744" name="Imag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/>
                    <pic:cNvPicPr/>
                  </pic:nvPicPr>
                  <pic:blipFill>
                    <a:blip r:embed="rId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718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E5A4FE4" wp14:editId="49B7C142">
            <wp:extent cx="8984697" cy="4612195"/>
            <wp:effectExtent l="0" t="0" r="0" b="0"/>
            <wp:docPr id="745" name="Image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1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97DDC3E" wp14:editId="5C76F324">
            <wp:extent cx="8984695" cy="4650581"/>
            <wp:effectExtent l="0" t="0" r="0" b="0"/>
            <wp:docPr id="746" name="Image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 344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65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A5A83E5" wp14:editId="5D82BD89">
            <wp:extent cx="8984697" cy="4860226"/>
            <wp:effectExtent l="0" t="0" r="0" b="0"/>
            <wp:docPr id="747" name="Image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 345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860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BAE0656" wp14:editId="5E35FBB7">
            <wp:extent cx="8984695" cy="2554128"/>
            <wp:effectExtent l="0" t="0" r="0" b="0"/>
            <wp:docPr id="748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255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80679AA" wp14:editId="0B7654F7">
            <wp:extent cx="8984697" cy="5430107"/>
            <wp:effectExtent l="0" t="0" r="0" b="0"/>
            <wp:docPr id="749" name="Image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 347"/>
                    <pic:cNvPicPr/>
                  </pic:nvPicPr>
                  <pic:blipFill>
                    <a:blip r:embed="rId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3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5A631EA" wp14:editId="63D5C1F6">
            <wp:extent cx="8984695" cy="5359241"/>
            <wp:effectExtent l="0" t="0" r="0" b="0"/>
            <wp:docPr id="750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A7EE00C" wp14:editId="1065F27F">
            <wp:extent cx="8984697" cy="4045267"/>
            <wp:effectExtent l="0" t="0" r="0" b="0"/>
            <wp:docPr id="751" name="Imag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 349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045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214A637" wp14:editId="5D3948AC">
            <wp:extent cx="8984695" cy="4293298"/>
            <wp:effectExtent l="0" t="0" r="0" b="0"/>
            <wp:docPr id="752" name="Image 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 350"/>
                    <pic:cNvPicPr/>
                  </pic:nvPicPr>
                  <pic:blipFill>
                    <a:blip r:embed="rId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293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9A5CD44" wp14:editId="68C0A149">
            <wp:extent cx="8984697" cy="4045267"/>
            <wp:effectExtent l="0" t="0" r="0" b="0"/>
            <wp:docPr id="753" name="Image 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 351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045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0F869D3" wp14:editId="1500AA9B">
            <wp:extent cx="8984695" cy="4257865"/>
            <wp:effectExtent l="0" t="0" r="0" b="0"/>
            <wp:docPr id="754" name="Image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 352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25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59DC5D0" wp14:editId="20BA9DAC">
            <wp:extent cx="8984697" cy="5500973"/>
            <wp:effectExtent l="0" t="0" r="0" b="0"/>
            <wp:docPr id="755" name="Image 3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 353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0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23F928C" wp14:editId="4BE5CE24">
            <wp:extent cx="8984695" cy="4576762"/>
            <wp:effectExtent l="0" t="0" r="0" b="0"/>
            <wp:docPr id="756" name="Imag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 354"/>
                    <pic:cNvPicPr/>
                  </pic:nvPicPr>
                  <pic:blipFill>
                    <a:blip r:embed="rId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57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A220748" wp14:editId="167E2495">
            <wp:extent cx="8984697" cy="5430107"/>
            <wp:effectExtent l="0" t="0" r="0" b="0"/>
            <wp:docPr id="757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3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04E304A" wp14:editId="529F3749">
            <wp:extent cx="8984695" cy="4895659"/>
            <wp:effectExtent l="0" t="0" r="0" b="0"/>
            <wp:docPr id="758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895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118D266" wp14:editId="704C63FA">
            <wp:extent cx="8984697" cy="4257865"/>
            <wp:effectExtent l="0" t="0" r="0" b="0"/>
            <wp:docPr id="759" name="Image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Image 357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25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DA44E41" wp14:editId="635AE4C2">
            <wp:extent cx="8984695" cy="5642705"/>
            <wp:effectExtent l="0" t="0" r="0" b="0"/>
            <wp:docPr id="760" name="Image 3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 358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106DBD1" wp14:editId="6F2BA5A2">
            <wp:extent cx="8984697" cy="5146643"/>
            <wp:effectExtent l="0" t="0" r="0" b="0"/>
            <wp:docPr id="761" name="Image 3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 359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4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87E2757" wp14:editId="1AB83F9A">
            <wp:extent cx="8984695" cy="4151566"/>
            <wp:effectExtent l="0" t="0" r="0" b="0"/>
            <wp:docPr id="762" name="Image 3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 360"/>
                    <pic:cNvPicPr/>
                  </pic:nvPicPr>
                  <pic:blipFill>
                    <a:blip r:embed="rId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15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96CA853" wp14:editId="48824687">
            <wp:extent cx="8984697" cy="4470463"/>
            <wp:effectExtent l="0" t="0" r="0" b="0"/>
            <wp:docPr id="763" name="Imag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 361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47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8D882BB" wp14:editId="351C2A08">
            <wp:extent cx="8984695" cy="5252942"/>
            <wp:effectExtent l="0" t="0" r="0" b="0"/>
            <wp:docPr id="764" name="Image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 362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5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485568A" wp14:editId="5A55B99B">
            <wp:extent cx="8984697" cy="4364164"/>
            <wp:effectExtent l="0" t="0" r="0" b="0"/>
            <wp:docPr id="765" name="Image 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mage 363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364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5BE6878" wp14:editId="14BA926C">
            <wp:extent cx="8984695" cy="4860226"/>
            <wp:effectExtent l="0" t="0" r="0" b="0"/>
            <wp:docPr id="766" name="Image 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 364"/>
                    <pic:cNvPicPr/>
                  </pic:nvPicPr>
                  <pic:blipFill>
                    <a:blip r:embed="rId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860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48FF002" wp14:editId="30F74E1A">
            <wp:extent cx="8984697" cy="4683061"/>
            <wp:effectExtent l="0" t="0" r="0" b="0"/>
            <wp:docPr id="767" name="Image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Image 365"/>
                    <pic:cNvPicPr/>
                  </pic:nvPicPr>
                  <pic:blipFill>
                    <a:blip r:embed="rId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8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A7BF8F7" wp14:editId="210AD414">
            <wp:extent cx="8984695" cy="4789360"/>
            <wp:effectExtent l="0" t="0" r="0" b="0"/>
            <wp:docPr id="768" name="Image 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 366"/>
                    <pic:cNvPicPr/>
                  </pic:nvPicPr>
                  <pic:blipFill>
                    <a:blip r:embed="rId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78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776CD85" wp14:editId="63B74161">
            <wp:extent cx="8984697" cy="5642705"/>
            <wp:effectExtent l="0" t="0" r="0" b="0"/>
            <wp:docPr id="769" name="Image 3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 367"/>
                    <pic:cNvPicPr/>
                  </pic:nvPicPr>
                  <pic:blipFill>
                    <a:blip r:embed="rId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8540CD2" wp14:editId="1B7C7AF4">
            <wp:extent cx="8984695" cy="4895659"/>
            <wp:effectExtent l="0" t="0" r="0" b="0"/>
            <wp:docPr id="770" name="Image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 368"/>
                    <pic:cNvPicPr/>
                  </pic:nvPicPr>
                  <pic:blipFill>
                    <a:blip r:embed="rId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895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185B1FE" wp14:editId="510A1E76">
            <wp:extent cx="8984697" cy="5001958"/>
            <wp:effectExtent l="0" t="0" r="0" b="0"/>
            <wp:docPr id="771" name="Image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0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C3F6FC2" wp14:editId="78AF259D">
            <wp:extent cx="8984695" cy="5146643"/>
            <wp:effectExtent l="0" t="0" r="0" b="0"/>
            <wp:docPr id="772" name="Image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 370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4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242E474" wp14:editId="0B43300D">
            <wp:extent cx="8984697" cy="4045267"/>
            <wp:effectExtent l="0" t="0" r="0" b="0"/>
            <wp:docPr id="773" name="Image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 371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045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B972A95" wp14:editId="61495105">
            <wp:extent cx="8984695" cy="5465540"/>
            <wp:effectExtent l="0" t="0" r="0" b="0"/>
            <wp:docPr id="774" name="Image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 372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46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4B6242D" wp14:editId="6A96B9BF">
            <wp:extent cx="8984697" cy="4866132"/>
            <wp:effectExtent l="0" t="0" r="0" b="0"/>
            <wp:docPr id="775" name="Image 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Image 373"/>
                    <pic:cNvPicPr/>
                  </pic:nvPicPr>
                  <pic:blipFill>
                    <a:blip r:embed="rId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866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360C7B4" wp14:editId="22DA0CC6">
            <wp:extent cx="8984695" cy="5108257"/>
            <wp:effectExtent l="0" t="0" r="0" b="0"/>
            <wp:docPr id="776" name="Image 3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 374"/>
                    <pic:cNvPicPr/>
                  </pic:nvPicPr>
                  <pic:blipFill>
                    <a:blip r:embed="rId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0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228CD3E" wp14:editId="125677AD">
            <wp:extent cx="8984697" cy="4470463"/>
            <wp:effectExtent l="0" t="0" r="0" b="0"/>
            <wp:docPr id="777" name="Image 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 375"/>
                    <pic:cNvPicPr/>
                  </pic:nvPicPr>
                  <pic:blipFill>
                    <a:blip r:embed="rId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47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A39EB83" wp14:editId="3B0CB4E4">
            <wp:extent cx="8984695" cy="3723417"/>
            <wp:effectExtent l="0" t="0" r="0" b="0"/>
            <wp:docPr id="778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723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184606C" wp14:editId="7E740804">
            <wp:extent cx="8984697" cy="4435030"/>
            <wp:effectExtent l="0" t="0" r="0" b="0"/>
            <wp:docPr id="779" name="Imag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43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4647A2A" wp14:editId="5DAF68B6">
            <wp:extent cx="8984695" cy="4045267"/>
            <wp:effectExtent l="0" t="0" r="0" b="0"/>
            <wp:docPr id="780" name="Image 3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 378"/>
                    <pic:cNvPicPr/>
                  </pic:nvPicPr>
                  <pic:blipFill>
                    <a:blip r:embed="rId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045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D50E496" wp14:editId="135E1980">
            <wp:extent cx="8984697" cy="4045267"/>
            <wp:effectExtent l="0" t="0" r="0" b="0"/>
            <wp:docPr id="781" name="Image 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 379"/>
                    <pic:cNvPicPr/>
                  </pic:nvPicPr>
                  <pic:blipFill>
                    <a:blip r:embed="rId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045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C04F029" wp14:editId="047E1244">
            <wp:extent cx="8984695" cy="4470463"/>
            <wp:effectExtent l="0" t="0" r="0" b="0"/>
            <wp:docPr id="782" name="Image 3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 380"/>
                    <pic:cNvPicPr/>
                  </pic:nvPicPr>
                  <pic:blipFill>
                    <a:blip r:embed="rId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47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38F651C" wp14:editId="5F26DC08">
            <wp:extent cx="8984697" cy="4045267"/>
            <wp:effectExtent l="0" t="0" r="0" b="0"/>
            <wp:docPr id="783" name="Image 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 381"/>
                    <pic:cNvPicPr/>
                  </pic:nvPicPr>
                  <pic:blipFill>
                    <a:blip r:embed="rId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045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0D3F84B" wp14:editId="0EE949D6">
            <wp:extent cx="8984695" cy="4257865"/>
            <wp:effectExtent l="0" t="0" r="0" b="0"/>
            <wp:docPr id="784" name="Imag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 382"/>
                    <pic:cNvPicPr/>
                  </pic:nvPicPr>
                  <pic:blipFill>
                    <a:blip r:embed="rId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25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6C2627F" wp14:editId="0A496E1E">
            <wp:extent cx="8984697" cy="4541329"/>
            <wp:effectExtent l="0" t="0" r="0" b="0"/>
            <wp:docPr id="785" name="Image 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 383"/>
                    <pic:cNvPicPr/>
                  </pic:nvPicPr>
                  <pic:blipFill>
                    <a:blip r:embed="rId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41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E122F6B" wp14:editId="5AB1F064">
            <wp:extent cx="8984695" cy="5394674"/>
            <wp:effectExtent l="0" t="0" r="0" b="0"/>
            <wp:docPr id="786" name="Image 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 384"/>
                    <pic:cNvPicPr/>
                  </pic:nvPicPr>
                  <pic:blipFill>
                    <a:blip r:embed="rId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76001F8" wp14:editId="39387889">
            <wp:extent cx="8984697" cy="5217509"/>
            <wp:effectExtent l="0" t="0" r="0" b="0"/>
            <wp:docPr id="787" name="Imag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 385"/>
                    <pic:cNvPicPr/>
                  </pic:nvPicPr>
                  <pic:blipFill>
                    <a:blip r:embed="rId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1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674F9E8" wp14:editId="10A426D4">
            <wp:extent cx="8984695" cy="4293298"/>
            <wp:effectExtent l="0" t="0" r="0" b="0"/>
            <wp:docPr id="788" name="Image 3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 386"/>
                    <pic:cNvPicPr/>
                  </pic:nvPicPr>
                  <pic:blipFill>
                    <a:blip r:embed="rId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293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4725BED" wp14:editId="323D3C76">
            <wp:extent cx="8984697" cy="4683061"/>
            <wp:effectExtent l="0" t="0" r="0" b="0"/>
            <wp:docPr id="789" name="Image 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 387"/>
                    <pic:cNvPicPr/>
                  </pic:nvPicPr>
                  <pic:blipFill>
                    <a:blip r:embed="rId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8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2453888" wp14:editId="6496A60D">
            <wp:extent cx="8984695" cy="3690937"/>
            <wp:effectExtent l="0" t="0" r="0" b="0"/>
            <wp:docPr id="790" name="Image 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 388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69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26D2940" wp14:editId="30D43EA3">
            <wp:extent cx="8984697" cy="4364164"/>
            <wp:effectExtent l="0" t="0" r="0" b="0"/>
            <wp:docPr id="791" name="Image 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Image 389"/>
                    <pic:cNvPicPr/>
                  </pic:nvPicPr>
                  <pic:blipFill>
                    <a:blip r:embed="rId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364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973CA82" wp14:editId="4A2CBF28">
            <wp:extent cx="8984695" cy="3832669"/>
            <wp:effectExtent l="0" t="0" r="0" b="0"/>
            <wp:docPr id="792" name="Image 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 390"/>
                    <pic:cNvPicPr/>
                  </pic:nvPicPr>
                  <pic:blipFill>
                    <a:blip r:embed="rId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83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1AE4AE2" wp14:editId="067B826B">
            <wp:extent cx="8984697" cy="4721447"/>
            <wp:effectExtent l="0" t="0" r="0" b="0"/>
            <wp:docPr id="793" name="Image 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Image 391"/>
                    <pic:cNvPicPr/>
                  </pic:nvPicPr>
                  <pic:blipFill>
                    <a:blip r:embed="rId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72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B46ECD5" wp14:editId="7AF8766D">
            <wp:extent cx="8984695" cy="4505896"/>
            <wp:effectExtent l="0" t="0" r="0" b="0"/>
            <wp:docPr id="794" name="Image 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 392"/>
                    <pic:cNvPicPr/>
                  </pic:nvPicPr>
                  <pic:blipFill>
                    <a:blip r:embed="rId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50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8E425A4" wp14:editId="5384C9BC">
            <wp:extent cx="8984697" cy="4541329"/>
            <wp:effectExtent l="0" t="0" r="0" b="0"/>
            <wp:docPr id="795" name="Image 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 393"/>
                    <pic:cNvPicPr/>
                  </pic:nvPicPr>
                  <pic:blipFill>
                    <a:blip r:embed="rId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41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83C243D" wp14:editId="26470410">
            <wp:extent cx="8984695" cy="4576762"/>
            <wp:effectExtent l="0" t="0" r="0" b="0"/>
            <wp:docPr id="796" name="Image 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 394"/>
                    <pic:cNvPicPr/>
                  </pic:nvPicPr>
                  <pic:blipFill>
                    <a:blip r:embed="rId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57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D73B3BB" wp14:editId="2AC2BF36">
            <wp:extent cx="8984697" cy="5607272"/>
            <wp:effectExtent l="0" t="0" r="0" b="0"/>
            <wp:docPr id="797" name="Imag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 395"/>
                    <pic:cNvPicPr/>
                  </pic:nvPicPr>
                  <pic:blipFill>
                    <a:blip r:embed="rId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60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C2E4FE4" wp14:editId="67BB8610">
            <wp:extent cx="8984695" cy="4257865"/>
            <wp:effectExtent l="0" t="0" r="0" b="0"/>
            <wp:docPr id="798" name="Image 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 396"/>
                    <pic:cNvPicPr/>
                  </pic:nvPicPr>
                  <pic:blipFill>
                    <a:blip r:embed="rId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25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0130269" wp14:editId="14502D85">
            <wp:extent cx="8984697" cy="4789360"/>
            <wp:effectExtent l="0" t="0" r="0" b="0"/>
            <wp:docPr id="799" name="Image 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Image 397"/>
                    <pic:cNvPicPr/>
                  </pic:nvPicPr>
                  <pic:blipFill>
                    <a:blip r:embed="rId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78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2EF03B5" wp14:editId="066E2008">
            <wp:extent cx="8984695" cy="5214556"/>
            <wp:effectExtent l="0" t="0" r="0" b="0"/>
            <wp:docPr id="800" name="Image 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 398"/>
                    <pic:cNvPicPr/>
                  </pic:nvPicPr>
                  <pic:blipFill>
                    <a:blip r:embed="rId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1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9CF8E40" wp14:editId="3A9101B2">
            <wp:extent cx="8984697" cy="5430107"/>
            <wp:effectExtent l="0" t="0" r="0" b="0"/>
            <wp:docPr id="801" name="Image 3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 399"/>
                    <pic:cNvPicPr/>
                  </pic:nvPicPr>
                  <pic:blipFill>
                    <a:blip r:embed="rId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3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7FAD856" wp14:editId="1D4A50CF">
            <wp:extent cx="8984695" cy="5642705"/>
            <wp:effectExtent l="0" t="0" r="0" b="0"/>
            <wp:docPr id="802" name="Image 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 400"/>
                    <pic:cNvPicPr/>
                  </pic:nvPicPr>
                  <pic:blipFill>
                    <a:blip r:embed="rId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6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70AC873" wp14:editId="03B8C6E9">
            <wp:extent cx="8984697" cy="4576762"/>
            <wp:effectExtent l="0" t="0" r="0" b="0"/>
            <wp:docPr id="803" name="Image 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Image 401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7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2B39808" wp14:editId="1EDC5E60">
            <wp:extent cx="8984695" cy="4683061"/>
            <wp:effectExtent l="0" t="0" r="0" b="0"/>
            <wp:docPr id="804" name="Image 4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 402"/>
                    <pic:cNvPicPr/>
                  </pic:nvPicPr>
                  <pic:blipFill>
                    <a:blip r:embed="rId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68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71D38D5" wp14:editId="071A0073">
            <wp:extent cx="8984697" cy="4364164"/>
            <wp:effectExtent l="0" t="0" r="0" b="0"/>
            <wp:docPr id="805" name="Image 4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Image 403"/>
                    <pic:cNvPicPr/>
                  </pic:nvPicPr>
                  <pic:blipFill>
                    <a:blip r:embed="rId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364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B8FF0AE" wp14:editId="2C10FFD4">
            <wp:extent cx="8984695" cy="4789360"/>
            <wp:effectExtent l="0" t="0" r="0" b="0"/>
            <wp:docPr id="806" name="Imag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 404"/>
                    <pic:cNvPicPr/>
                  </pic:nvPicPr>
                  <pic:blipFill>
                    <a:blip r:embed="rId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78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3333FD5" wp14:editId="0024A3BA">
            <wp:extent cx="8984697" cy="5001958"/>
            <wp:effectExtent l="0" t="0" r="0" b="0"/>
            <wp:docPr id="807" name="Image 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 405"/>
                    <pic:cNvPicPr/>
                  </pic:nvPicPr>
                  <pic:blipFill>
                    <a:blip r:embed="rId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0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8A9C5C7" wp14:editId="44152768">
            <wp:extent cx="8984695" cy="4576762"/>
            <wp:effectExtent l="0" t="0" r="0" b="0"/>
            <wp:docPr id="808" name="Image 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 406"/>
                    <pic:cNvPicPr/>
                  </pic:nvPicPr>
                  <pic:blipFill>
                    <a:blip r:embed="rId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57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A9586E4" wp14:editId="5564E17F">
            <wp:extent cx="8984697" cy="4151566"/>
            <wp:effectExtent l="0" t="0" r="0" b="0"/>
            <wp:docPr id="809" name="Imag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 407"/>
                    <pic:cNvPicPr/>
                  </pic:nvPicPr>
                  <pic:blipFill>
                    <a:blip r:embed="rId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15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A2BAAF8" wp14:editId="184A99CE">
            <wp:extent cx="8984695" cy="4789360"/>
            <wp:effectExtent l="0" t="0" r="0" b="0"/>
            <wp:docPr id="810" name="Image 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 408"/>
                    <pic:cNvPicPr/>
                  </pic:nvPicPr>
                  <pic:blipFill>
                    <a:blip r:embed="rId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78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0FB1FAC" wp14:editId="3CFAC6ED">
            <wp:extent cx="8984697" cy="3404520"/>
            <wp:effectExtent l="0" t="0" r="0" b="0"/>
            <wp:docPr id="811" name="Image 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Image 409"/>
                    <pic:cNvPicPr/>
                  </pic:nvPicPr>
                  <pic:blipFill>
                    <a:blip r:embed="rId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340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BAE49D6" wp14:editId="685396F1">
            <wp:extent cx="8984695" cy="3439953"/>
            <wp:effectExtent l="0" t="0" r="0" b="0"/>
            <wp:docPr id="812" name="Imag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343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9D293A9" wp14:editId="4E779AC0">
            <wp:extent cx="8984697" cy="4753927"/>
            <wp:effectExtent l="0" t="0" r="0" b="0"/>
            <wp:docPr id="813" name="Image 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Image 411"/>
                    <pic:cNvPicPr/>
                  </pic:nvPicPr>
                  <pic:blipFill>
                    <a:blip r:embed="rId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753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D78A837" wp14:editId="78DA3878">
            <wp:extent cx="8984695" cy="4576762"/>
            <wp:effectExtent l="0" t="0" r="0" b="0"/>
            <wp:docPr id="814" name="Image 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 412"/>
                    <pic:cNvPicPr/>
                  </pic:nvPicPr>
                  <pic:blipFill>
                    <a:blip r:embed="rId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57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6B54269" wp14:editId="52C1A8DC">
            <wp:extent cx="8984697" cy="4576762"/>
            <wp:effectExtent l="0" t="0" r="0" b="0"/>
            <wp:docPr id="815" name="Image 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 413"/>
                    <pic:cNvPicPr/>
                  </pic:nvPicPr>
                  <pic:blipFill>
                    <a:blip r:embed="rId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57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A77DD48" wp14:editId="1370F970">
            <wp:extent cx="8984695" cy="5288375"/>
            <wp:effectExtent l="0" t="0" r="0" b="0"/>
            <wp:docPr id="816" name="Image 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 414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8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01DEED6" wp14:editId="47608DF0">
            <wp:extent cx="8984697" cy="5536406"/>
            <wp:effectExtent l="0" t="0" r="0" b="0"/>
            <wp:docPr id="817" name="Image 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Image 415"/>
                    <pic:cNvPicPr/>
                  </pic:nvPicPr>
                  <pic:blipFill>
                    <a:blip r:embed="rId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36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E321650" wp14:editId="428EEB01">
            <wp:extent cx="8984695" cy="5182076"/>
            <wp:effectExtent l="0" t="0" r="0" b="0"/>
            <wp:docPr id="818" name="Image 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 416"/>
                    <pic:cNvPicPr/>
                  </pic:nvPicPr>
                  <pic:blipFill>
                    <a:blip r:embed="rId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18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FDA6D6F" wp14:editId="79A546FD">
            <wp:extent cx="8984697" cy="4895659"/>
            <wp:effectExtent l="0" t="0" r="0" b="0"/>
            <wp:docPr id="819" name="Image 4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Image 417"/>
                    <pic:cNvPicPr/>
                  </pic:nvPicPr>
                  <pic:blipFill>
                    <a:blip r:embed="rId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895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4A147ED" wp14:editId="4A513E37">
            <wp:extent cx="8984695" cy="4508849"/>
            <wp:effectExtent l="0" t="0" r="0" b="0"/>
            <wp:docPr id="820" name="Image 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 418"/>
                    <pic:cNvPicPr/>
                  </pic:nvPicPr>
                  <pic:blipFill>
                    <a:blip r:embed="rId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50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9CCAC22" wp14:editId="2BF45A43">
            <wp:extent cx="8984697" cy="4683061"/>
            <wp:effectExtent l="0" t="0" r="0" b="0"/>
            <wp:docPr id="821" name="Image 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Image 419"/>
                    <pic:cNvPicPr/>
                  </pic:nvPicPr>
                  <pic:blipFill>
                    <a:blip r:embed="rId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68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83781DF" wp14:editId="647E376E">
            <wp:extent cx="8984695" cy="5362194"/>
            <wp:effectExtent l="0" t="0" r="0" b="0"/>
            <wp:docPr id="822" name="Image 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 420"/>
                    <pic:cNvPicPr/>
                  </pic:nvPicPr>
                  <pic:blipFill>
                    <a:blip r:embed="rId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6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921549F" wp14:editId="6EB8338C">
            <wp:extent cx="8984697" cy="5075777"/>
            <wp:effectExtent l="0" t="0" r="0" b="0"/>
            <wp:docPr id="823" name="Image 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Image 421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7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B9E6F42" wp14:editId="781EF1F1">
            <wp:extent cx="8984695" cy="4328731"/>
            <wp:effectExtent l="0" t="0" r="0" b="0"/>
            <wp:docPr id="824" name="Image 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 422"/>
                    <pic:cNvPicPr/>
                  </pic:nvPicPr>
                  <pic:blipFill>
                    <a:blip r:embed="rId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328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634A8E1" wp14:editId="3D3FA32B">
            <wp:extent cx="8984697" cy="5214556"/>
            <wp:effectExtent l="0" t="0" r="0" b="0"/>
            <wp:docPr id="825" name="Image 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Image 423"/>
                    <pic:cNvPicPr/>
                  </pic:nvPicPr>
                  <pic:blipFill>
                    <a:blip r:embed="rId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1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D6383E2" wp14:editId="7DC75814">
            <wp:extent cx="8984695" cy="5267706"/>
            <wp:effectExtent l="0" t="0" r="0" b="0"/>
            <wp:docPr id="826" name="Image 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 424"/>
                    <pic:cNvPicPr/>
                  </pic:nvPicPr>
                  <pic:blipFill>
                    <a:blip r:embed="rId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6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38AF571" wp14:editId="64F6EBC1">
            <wp:extent cx="8984697" cy="4045267"/>
            <wp:effectExtent l="0" t="0" r="0" b="0"/>
            <wp:docPr id="827" name="Image 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Image 425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045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6FBF470B" wp14:editId="18155B79">
            <wp:extent cx="8984695" cy="4963572"/>
            <wp:effectExtent l="0" t="0" r="0" b="0"/>
            <wp:docPr id="828" name="Image 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 426"/>
                    <pic:cNvPicPr/>
                  </pic:nvPicPr>
                  <pic:blipFill>
                    <a:blip r:embed="rId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96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662E8C8" wp14:editId="1B89007F">
            <wp:extent cx="8984697" cy="4860226"/>
            <wp:effectExtent l="0" t="0" r="0" b="0"/>
            <wp:docPr id="829" name="Image 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Image 427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860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1E4D8AF" wp14:editId="73599587">
            <wp:extent cx="8984695" cy="5359241"/>
            <wp:effectExtent l="0" t="0" r="0" b="0"/>
            <wp:docPr id="830" name="Image 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 428"/>
                    <pic:cNvPicPr/>
                  </pic:nvPicPr>
                  <pic:blipFill>
                    <a:blip r:embed="rId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3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ECA41DF" wp14:editId="404DDC28">
            <wp:extent cx="8984697" cy="4824793"/>
            <wp:effectExtent l="0" t="0" r="0" b="0"/>
            <wp:docPr id="831" name="Image 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Image 429"/>
                    <pic:cNvPicPr/>
                  </pic:nvPicPr>
                  <pic:blipFill>
                    <a:blip r:embed="rId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4824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603C3B3" wp14:editId="59776359">
            <wp:extent cx="8984695" cy="4435030"/>
            <wp:effectExtent l="0" t="0" r="0" b="0"/>
            <wp:docPr id="832" name="Imag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/>
                    <pic:cNvPicPr/>
                  </pic:nvPicPr>
                  <pic:blipFill>
                    <a:blip r:embed="rId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43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42B2572" wp14:editId="164877A2">
            <wp:extent cx="8984697" cy="5320855"/>
            <wp:effectExtent l="0" t="0" r="0" b="0"/>
            <wp:docPr id="833" name="Imag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/>
                    <pic:cNvPicPr/>
                  </pic:nvPicPr>
                  <pic:blipFill>
                    <a:blip r:embed="rId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32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752246EF" wp14:editId="3F082ACC">
            <wp:extent cx="8984695" cy="4435030"/>
            <wp:effectExtent l="0" t="0" r="0" b="0"/>
            <wp:docPr id="834" name="Imag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43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75EA435" wp14:editId="44CE65C3">
            <wp:extent cx="8984697" cy="5214556"/>
            <wp:effectExtent l="0" t="0" r="0" b="0"/>
            <wp:docPr id="835" name="Image 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 433"/>
                    <pic:cNvPicPr/>
                  </pic:nvPicPr>
                  <pic:blipFill>
                    <a:blip r:embed="rId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21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D22C1E2" wp14:editId="7974BEFC">
            <wp:extent cx="8984695" cy="5249989"/>
            <wp:effectExtent l="0" t="0" r="0" b="0"/>
            <wp:docPr id="836" name="Image 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 434"/>
                    <pic:cNvPicPr/>
                  </pic:nvPicPr>
                  <pic:blipFill>
                    <a:blip r:embed="rId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24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ECFB91E" wp14:editId="51FD7935">
            <wp:extent cx="8984697" cy="5037391"/>
            <wp:effectExtent l="0" t="0" r="0" b="0"/>
            <wp:docPr id="837" name="Image 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Image 435"/>
                    <pic:cNvPicPr/>
                  </pic:nvPicPr>
                  <pic:blipFill>
                    <a:blip r:embed="rId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037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041FC0C5" wp14:editId="5133093A">
            <wp:extent cx="8984695" cy="4470463"/>
            <wp:effectExtent l="0" t="0" r="0" b="0"/>
            <wp:docPr id="838" name="Image 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 436"/>
                    <pic:cNvPicPr/>
                  </pic:nvPicPr>
                  <pic:blipFill>
                    <a:blip r:embed="rId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447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2DF5D0BC" wp14:editId="4A558DE5">
            <wp:extent cx="8984697" cy="5492115"/>
            <wp:effectExtent l="0" t="0" r="0" b="0"/>
            <wp:docPr id="839" name="Image 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Image 437"/>
                    <pic:cNvPicPr/>
                  </pic:nvPicPr>
                  <pic:blipFill>
                    <a:blip r:embed="rId8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49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F315C9D" wp14:editId="33BAC562">
            <wp:extent cx="8984695" cy="5040344"/>
            <wp:effectExtent l="0" t="0" r="0" b="0"/>
            <wp:docPr id="840" name="Image 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 438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04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1F330BFB" wp14:editId="045F6BB0">
            <wp:extent cx="8984697" cy="5565933"/>
            <wp:effectExtent l="0" t="0" r="0" b="0"/>
            <wp:docPr id="841" name="Image 4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Image 439"/>
                    <pic:cNvPicPr/>
                  </pic:nvPicPr>
                  <pic:blipFill>
                    <a:blip r:embed="rId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56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5BB2E7B2" wp14:editId="796F90AC">
            <wp:extent cx="8984695" cy="5571839"/>
            <wp:effectExtent l="0" t="0" r="0" b="0"/>
            <wp:docPr id="842" name="Image 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 440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55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5"/>
        <w:rPr>
          <w:sz w:val="8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480DFDBC" wp14:editId="5BCBFAD3">
            <wp:extent cx="8984697" cy="5179123"/>
            <wp:effectExtent l="0" t="0" r="0" b="0"/>
            <wp:docPr id="843" name="Image 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Image 441"/>
                    <pic:cNvPicPr/>
                  </pic:nvPicPr>
                  <pic:blipFill>
                    <a:blip r:embed="rId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7" cy="5179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2C" w:rsidRDefault="005E192C" w:rsidP="005E192C">
      <w:pPr>
        <w:rPr>
          <w:sz w:val="20"/>
        </w:rPr>
        <w:sectPr w:rsidR="005E192C">
          <w:pgSz w:w="15610" w:h="12480" w:orient="landscape"/>
          <w:pgMar w:top="1400" w:right="141" w:bottom="280" w:left="566" w:header="720" w:footer="720" w:gutter="0"/>
          <w:cols w:space="720"/>
        </w:sectPr>
      </w:pPr>
    </w:p>
    <w:p w:rsidR="005E192C" w:rsidRDefault="005E192C" w:rsidP="005E192C">
      <w:pPr>
        <w:spacing w:before="150" w:after="1"/>
        <w:rPr>
          <w:sz w:val="20"/>
        </w:rPr>
      </w:pPr>
    </w:p>
    <w:p w:rsidR="005E192C" w:rsidRDefault="005E192C" w:rsidP="005E192C">
      <w:pPr>
        <w:ind w:left="205"/>
        <w:rPr>
          <w:sz w:val="20"/>
        </w:rPr>
      </w:pPr>
      <w:r>
        <w:rPr>
          <w:sz w:val="20"/>
        </w:rPr>
        <w:drawing>
          <wp:inline distT="0" distB="0" distL="0" distR="0" wp14:anchorId="3B624F36" wp14:editId="4585AD4C">
            <wp:extent cx="8984695" cy="1951767"/>
            <wp:effectExtent l="0" t="0" r="0" b="0"/>
            <wp:docPr id="844" name="Image 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 442"/>
                    <pic:cNvPicPr/>
                  </pic:nvPicPr>
                  <pic:blipFill>
                    <a:blip r:embed="rId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695" cy="1951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43A" w:rsidRDefault="00EC143A" w:rsidP="00EC143A">
      <w:pPr>
        <w:spacing w:before="330"/>
        <w:ind w:firstLine="480"/>
        <w:jc w:val="center"/>
        <w:rPr>
          <w:rFonts w:ascii="Arial" w:hAnsi="Arial" w:cs="Arial"/>
          <w:sz w:val="20"/>
        </w:rPr>
      </w:pPr>
      <w:bookmarkStart w:id="1" w:name="_GoBack"/>
      <w:bookmarkEnd w:id="1"/>
    </w:p>
    <w:sectPr w:rsidR="00EC143A" w:rsidSect="00E5250A">
      <w:footerReference w:type="default" r:id="rId852"/>
      <w:type w:val="nextColumn"/>
      <w:pgSz w:w="15400" w:h="11400" w:orient="landscape"/>
      <w:pgMar w:top="500" w:right="280" w:bottom="400" w:left="284" w:header="720" w:footer="0" w:gutter="0"/>
      <w:paperSrc w:first="15" w:other="15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3BE3" w:rsidRDefault="00343BE3" w:rsidP="00517A41">
      <w:r>
        <w:separator/>
      </w:r>
    </w:p>
  </w:endnote>
  <w:endnote w:type="continuationSeparator" w:id="0">
    <w:p w:rsidR="00343BE3" w:rsidRDefault="00343BE3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altName w:val="Arial"/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2A9A" w:rsidRPr="00932A9A" w:rsidRDefault="00932A9A">
    <w:pPr>
      <w:pStyle w:val="Footer"/>
      <w:rPr>
        <w:caps/>
        <w:noProof/>
        <w:color w:val="5B9BD5"/>
      </w:rPr>
    </w:pPr>
    <w:r w:rsidRPr="00932A9A">
      <w:rPr>
        <w:caps/>
        <w:color w:val="5B9BD5"/>
      </w:rPr>
      <w:fldChar w:fldCharType="begin"/>
    </w:r>
    <w:r w:rsidRPr="00932A9A">
      <w:rPr>
        <w:caps/>
        <w:color w:val="5B9BD5"/>
      </w:rPr>
      <w:instrText xml:space="preserve"> PAGE   \* MERGEFORMAT </w:instrText>
    </w:r>
    <w:r w:rsidRPr="00932A9A">
      <w:rPr>
        <w:caps/>
        <w:color w:val="5B9BD5"/>
      </w:rPr>
      <w:fldChar w:fldCharType="separate"/>
    </w:r>
    <w:r w:rsidR="005E192C">
      <w:rPr>
        <w:caps/>
        <w:noProof/>
        <w:color w:val="5B9BD5"/>
      </w:rPr>
      <w:t>843</w:t>
    </w:r>
    <w:r w:rsidRPr="00932A9A">
      <w:rPr>
        <w:caps/>
        <w:noProof/>
        <w:color w:val="5B9BD5"/>
      </w:rPr>
      <w:fldChar w:fldCharType="end"/>
    </w:r>
  </w:p>
  <w:p w:rsidR="000831BD" w:rsidRDefault="000831B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3BE3" w:rsidRDefault="00343BE3" w:rsidP="00517A41">
      <w:r>
        <w:separator/>
      </w:r>
    </w:p>
  </w:footnote>
  <w:footnote w:type="continuationSeparator" w:id="0">
    <w:p w:rsidR="00343BE3" w:rsidRDefault="00343BE3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isplayBackgroundShape/>
  <w:hideSpellingErrors/>
  <w:hideGrammaticalErrors/>
  <w:proofState w:grammar="clean"/>
  <w:attachedTemplate r:id="rId1"/>
  <w:defaultTabStop w:val="720"/>
  <w:hyphenationZone w:val="425"/>
  <w:characterSpacingControl w:val="doNotCompress"/>
  <w:hdrShapeDefaults>
    <o:shapedefaults v:ext="edit" spidmax="16385">
      <o:colormru v:ext="edit" colors="#d6f9fe,#ccecf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2A9A"/>
    <w:rsid w:val="000037DC"/>
    <w:rsid w:val="000540A1"/>
    <w:rsid w:val="00075FC2"/>
    <w:rsid w:val="000831BD"/>
    <w:rsid w:val="00186C6C"/>
    <w:rsid w:val="00192081"/>
    <w:rsid w:val="001C11FA"/>
    <w:rsid w:val="00251BA3"/>
    <w:rsid w:val="00313427"/>
    <w:rsid w:val="00343BE3"/>
    <w:rsid w:val="003960C1"/>
    <w:rsid w:val="003B4F49"/>
    <w:rsid w:val="003C4BB6"/>
    <w:rsid w:val="003D018B"/>
    <w:rsid w:val="00424E7B"/>
    <w:rsid w:val="0044547E"/>
    <w:rsid w:val="004F4265"/>
    <w:rsid w:val="005029F7"/>
    <w:rsid w:val="00517A41"/>
    <w:rsid w:val="00520BC5"/>
    <w:rsid w:val="0053047D"/>
    <w:rsid w:val="00564FCE"/>
    <w:rsid w:val="00573CE5"/>
    <w:rsid w:val="00596ED1"/>
    <w:rsid w:val="005D6DF1"/>
    <w:rsid w:val="005E192C"/>
    <w:rsid w:val="005F6DF4"/>
    <w:rsid w:val="00606197"/>
    <w:rsid w:val="00607950"/>
    <w:rsid w:val="00643E74"/>
    <w:rsid w:val="00672FD2"/>
    <w:rsid w:val="00692ADB"/>
    <w:rsid w:val="006C26FD"/>
    <w:rsid w:val="00724586"/>
    <w:rsid w:val="007B4931"/>
    <w:rsid w:val="007D1909"/>
    <w:rsid w:val="007F1844"/>
    <w:rsid w:val="008D7ED8"/>
    <w:rsid w:val="00905917"/>
    <w:rsid w:val="00924E57"/>
    <w:rsid w:val="00932A9A"/>
    <w:rsid w:val="00944E3C"/>
    <w:rsid w:val="00A31AF5"/>
    <w:rsid w:val="00A43155"/>
    <w:rsid w:val="00A9702F"/>
    <w:rsid w:val="00AB01F0"/>
    <w:rsid w:val="00AC7D86"/>
    <w:rsid w:val="00B86BFF"/>
    <w:rsid w:val="00C40AD5"/>
    <w:rsid w:val="00D22F65"/>
    <w:rsid w:val="00D65E37"/>
    <w:rsid w:val="00D70371"/>
    <w:rsid w:val="00E25874"/>
    <w:rsid w:val="00E5250A"/>
    <w:rsid w:val="00E83EBA"/>
    <w:rsid w:val="00EC143A"/>
    <w:rsid w:val="00F537C9"/>
    <w:rsid w:val="00FA6A61"/>
    <w:rsid w:val="00FD35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>
      <o:colormru v:ext="edit" colors="#d6f9fe,#ccecf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424E7B"/>
    <w:pPr>
      <w:spacing w:before="120" w:after="120"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1">
    <w:name w:val="Normal1"/>
    <w:basedOn w:val="Normal"/>
    <w:rsid w:val="00D22F65"/>
    <w:pPr>
      <w:spacing w:before="100" w:beforeAutospacing="1" w:after="100" w:afterAutospacing="1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D1909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1909"/>
    <w:rPr>
      <w:rFonts w:ascii="Tahoma" w:hAnsi="Tahoma" w:cs="Tahoma"/>
      <w:noProof/>
      <w:sz w:val="16"/>
      <w:szCs w:val="16"/>
      <w:lang w:eastAsia="en-US"/>
    </w:rPr>
  </w:style>
  <w:style w:type="paragraph" w:customStyle="1" w:styleId="Normal2">
    <w:name w:val="Normal2"/>
    <w:basedOn w:val="Normal"/>
    <w:rsid w:val="00D65E37"/>
    <w:pPr>
      <w:spacing w:before="100" w:beforeAutospacing="1" w:after="100" w:afterAutospacing="1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basic-paragraph">
    <w:name w:val="basic-paragraph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character" w:customStyle="1" w:styleId="italik">
    <w:name w:val="italik"/>
    <w:basedOn w:val="DefaultParagraphFont"/>
    <w:rsid w:val="007F1844"/>
  </w:style>
  <w:style w:type="character" w:customStyle="1" w:styleId="bold">
    <w:name w:val="bold"/>
    <w:basedOn w:val="DefaultParagraphFont"/>
    <w:rsid w:val="007F1844"/>
  </w:style>
  <w:style w:type="paragraph" w:customStyle="1" w:styleId="bold1">
    <w:name w:val="bold1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paragraph" w:customStyle="1" w:styleId="italik1">
    <w:name w:val="italik1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paragraph" w:customStyle="1" w:styleId="tabela">
    <w:name w:val="tabela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character" w:customStyle="1" w:styleId="superscript">
    <w:name w:val="superscript"/>
    <w:basedOn w:val="DefaultParagraphFont"/>
    <w:rsid w:val="007F1844"/>
  </w:style>
  <w:style w:type="paragraph" w:customStyle="1" w:styleId="potpis">
    <w:name w:val="potpis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paragraph" w:styleId="ListParagraph">
    <w:name w:val="List Paragraph"/>
    <w:basedOn w:val="Normal"/>
    <w:uiPriority w:val="1"/>
    <w:qFormat/>
    <w:rsid w:val="00EC143A"/>
    <w:pPr>
      <w:widowControl w:val="0"/>
      <w:autoSpaceDE w:val="0"/>
      <w:autoSpaceDN w:val="0"/>
      <w:spacing w:before="0" w:after="0"/>
    </w:pPr>
    <w:rPr>
      <w:rFonts w:asciiTheme="minorHAnsi" w:eastAsiaTheme="minorHAnsi" w:hAnsiTheme="minorHAnsi" w:cstheme="minorBidi"/>
      <w:noProof w:val="0"/>
      <w:sz w:val="22"/>
      <w:szCs w:val="22"/>
      <w:lang w:val="en-US"/>
    </w:rPr>
  </w:style>
  <w:style w:type="paragraph" w:customStyle="1" w:styleId="TableParagraph">
    <w:name w:val="Table Paragraph"/>
    <w:basedOn w:val="Normal"/>
    <w:uiPriority w:val="1"/>
    <w:qFormat/>
    <w:rsid w:val="00EC143A"/>
    <w:pPr>
      <w:widowControl w:val="0"/>
      <w:autoSpaceDE w:val="0"/>
      <w:autoSpaceDN w:val="0"/>
      <w:spacing w:before="0" w:after="0"/>
    </w:pPr>
    <w:rPr>
      <w:rFonts w:asciiTheme="minorHAnsi" w:eastAsiaTheme="minorHAnsi" w:hAnsiTheme="minorHAnsi" w:cstheme="minorBidi"/>
      <w:noProof w:val="0"/>
      <w:sz w:val="22"/>
      <w:szCs w:val="22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424E7B"/>
    <w:pPr>
      <w:spacing w:before="120" w:after="120"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1">
    <w:name w:val="Normal1"/>
    <w:basedOn w:val="Normal"/>
    <w:rsid w:val="00D22F65"/>
    <w:pPr>
      <w:spacing w:before="100" w:beforeAutospacing="1" w:after="100" w:afterAutospacing="1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D1909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1909"/>
    <w:rPr>
      <w:rFonts w:ascii="Tahoma" w:hAnsi="Tahoma" w:cs="Tahoma"/>
      <w:noProof/>
      <w:sz w:val="16"/>
      <w:szCs w:val="16"/>
      <w:lang w:eastAsia="en-US"/>
    </w:rPr>
  </w:style>
  <w:style w:type="paragraph" w:customStyle="1" w:styleId="Normal2">
    <w:name w:val="Normal2"/>
    <w:basedOn w:val="Normal"/>
    <w:rsid w:val="00D65E37"/>
    <w:pPr>
      <w:spacing w:before="100" w:beforeAutospacing="1" w:after="100" w:afterAutospacing="1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basic-paragraph">
    <w:name w:val="basic-paragraph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character" w:customStyle="1" w:styleId="italik">
    <w:name w:val="italik"/>
    <w:basedOn w:val="DefaultParagraphFont"/>
    <w:rsid w:val="007F1844"/>
  </w:style>
  <w:style w:type="character" w:customStyle="1" w:styleId="bold">
    <w:name w:val="bold"/>
    <w:basedOn w:val="DefaultParagraphFont"/>
    <w:rsid w:val="007F1844"/>
  </w:style>
  <w:style w:type="paragraph" w:customStyle="1" w:styleId="bold1">
    <w:name w:val="bold1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paragraph" w:customStyle="1" w:styleId="italik1">
    <w:name w:val="italik1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paragraph" w:customStyle="1" w:styleId="tabela">
    <w:name w:val="tabela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character" w:customStyle="1" w:styleId="superscript">
    <w:name w:val="superscript"/>
    <w:basedOn w:val="DefaultParagraphFont"/>
    <w:rsid w:val="007F1844"/>
  </w:style>
  <w:style w:type="paragraph" w:customStyle="1" w:styleId="potpis">
    <w:name w:val="potpis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paragraph" w:styleId="ListParagraph">
    <w:name w:val="List Paragraph"/>
    <w:basedOn w:val="Normal"/>
    <w:uiPriority w:val="1"/>
    <w:qFormat/>
    <w:rsid w:val="00EC143A"/>
    <w:pPr>
      <w:widowControl w:val="0"/>
      <w:autoSpaceDE w:val="0"/>
      <w:autoSpaceDN w:val="0"/>
      <w:spacing w:before="0" w:after="0"/>
    </w:pPr>
    <w:rPr>
      <w:rFonts w:asciiTheme="minorHAnsi" w:eastAsiaTheme="minorHAnsi" w:hAnsiTheme="minorHAnsi" w:cstheme="minorBidi"/>
      <w:noProof w:val="0"/>
      <w:sz w:val="22"/>
      <w:szCs w:val="22"/>
      <w:lang w:val="en-US"/>
    </w:rPr>
  </w:style>
  <w:style w:type="paragraph" w:customStyle="1" w:styleId="TableParagraph">
    <w:name w:val="Table Paragraph"/>
    <w:basedOn w:val="Normal"/>
    <w:uiPriority w:val="1"/>
    <w:qFormat/>
    <w:rsid w:val="00EC143A"/>
    <w:pPr>
      <w:widowControl w:val="0"/>
      <w:autoSpaceDE w:val="0"/>
      <w:autoSpaceDN w:val="0"/>
      <w:spacing w:before="0" w:after="0"/>
    </w:pPr>
    <w:rPr>
      <w:rFonts w:asciiTheme="minorHAnsi" w:eastAsiaTheme="minorHAnsi" w:hAnsiTheme="minorHAnsi" w:cstheme="minorBidi"/>
      <w:noProof w:val="0"/>
      <w:sz w:val="22"/>
      <w:szCs w:val="2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42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82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69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8090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30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980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85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354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88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621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158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167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8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42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335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682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49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11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597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803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752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5307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647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63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954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26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7249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1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447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142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232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62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39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14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8289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71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359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98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378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464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1450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77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937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570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967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12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48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843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1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43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7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83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264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433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094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983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20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46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999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549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615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30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03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832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385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481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5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69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1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831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7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39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31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465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514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85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2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30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018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443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096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703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313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361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30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895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666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278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3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316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340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0438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055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020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759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26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671" Type="http://schemas.openxmlformats.org/officeDocument/2006/relationships/image" Target="media/image664.png"/><Relationship Id="rId769" Type="http://schemas.openxmlformats.org/officeDocument/2006/relationships/image" Target="media/image762.png"/><Relationship Id="rId21" Type="http://schemas.openxmlformats.org/officeDocument/2006/relationships/image" Target="media/image14.png"/><Relationship Id="rId324" Type="http://schemas.openxmlformats.org/officeDocument/2006/relationships/image" Target="media/image317.png"/><Relationship Id="rId531" Type="http://schemas.openxmlformats.org/officeDocument/2006/relationships/image" Target="media/image524.png"/><Relationship Id="rId629" Type="http://schemas.openxmlformats.org/officeDocument/2006/relationships/image" Target="media/image622.png"/><Relationship Id="rId170" Type="http://schemas.openxmlformats.org/officeDocument/2006/relationships/image" Target="media/image163.png"/><Relationship Id="rId836" Type="http://schemas.openxmlformats.org/officeDocument/2006/relationships/image" Target="media/image829.png"/><Relationship Id="rId268" Type="http://schemas.openxmlformats.org/officeDocument/2006/relationships/image" Target="media/image261.png"/><Relationship Id="rId475" Type="http://schemas.openxmlformats.org/officeDocument/2006/relationships/image" Target="media/image468.png"/><Relationship Id="rId682" Type="http://schemas.openxmlformats.org/officeDocument/2006/relationships/image" Target="media/image675.png"/><Relationship Id="rId32" Type="http://schemas.openxmlformats.org/officeDocument/2006/relationships/image" Target="media/image25.pn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542" Type="http://schemas.openxmlformats.org/officeDocument/2006/relationships/image" Target="media/image535.png"/><Relationship Id="rId181" Type="http://schemas.openxmlformats.org/officeDocument/2006/relationships/image" Target="media/image174.png"/><Relationship Id="rId402" Type="http://schemas.openxmlformats.org/officeDocument/2006/relationships/image" Target="media/image395.png"/><Relationship Id="rId847" Type="http://schemas.openxmlformats.org/officeDocument/2006/relationships/image" Target="media/image840.png"/><Relationship Id="rId279" Type="http://schemas.openxmlformats.org/officeDocument/2006/relationships/image" Target="media/image272.png"/><Relationship Id="rId486" Type="http://schemas.openxmlformats.org/officeDocument/2006/relationships/image" Target="media/image479.png"/><Relationship Id="rId693" Type="http://schemas.openxmlformats.org/officeDocument/2006/relationships/image" Target="media/image686.png"/><Relationship Id="rId707" Type="http://schemas.openxmlformats.org/officeDocument/2006/relationships/image" Target="media/image700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346" Type="http://schemas.openxmlformats.org/officeDocument/2006/relationships/image" Target="media/image339.png"/><Relationship Id="rId553" Type="http://schemas.openxmlformats.org/officeDocument/2006/relationships/image" Target="media/image546.png"/><Relationship Id="rId760" Type="http://schemas.openxmlformats.org/officeDocument/2006/relationships/image" Target="media/image753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413" Type="http://schemas.openxmlformats.org/officeDocument/2006/relationships/image" Target="media/image406.png"/><Relationship Id="rId497" Type="http://schemas.openxmlformats.org/officeDocument/2006/relationships/image" Target="media/image490.png"/><Relationship Id="rId620" Type="http://schemas.openxmlformats.org/officeDocument/2006/relationships/image" Target="media/image613.png"/><Relationship Id="rId718" Type="http://schemas.openxmlformats.org/officeDocument/2006/relationships/image" Target="media/image711.png"/><Relationship Id="rId357" Type="http://schemas.openxmlformats.org/officeDocument/2006/relationships/image" Target="media/image350.png"/><Relationship Id="rId54" Type="http://schemas.openxmlformats.org/officeDocument/2006/relationships/image" Target="media/image47.png"/><Relationship Id="rId217" Type="http://schemas.openxmlformats.org/officeDocument/2006/relationships/image" Target="media/image210.png"/><Relationship Id="rId564" Type="http://schemas.openxmlformats.org/officeDocument/2006/relationships/image" Target="media/image557.png"/><Relationship Id="rId771" Type="http://schemas.openxmlformats.org/officeDocument/2006/relationships/image" Target="media/image764.png"/><Relationship Id="rId424" Type="http://schemas.openxmlformats.org/officeDocument/2006/relationships/image" Target="media/image417.png"/><Relationship Id="rId631" Type="http://schemas.openxmlformats.org/officeDocument/2006/relationships/image" Target="media/image624.png"/><Relationship Id="rId729" Type="http://schemas.openxmlformats.org/officeDocument/2006/relationships/image" Target="media/image722.png"/><Relationship Id="rId270" Type="http://schemas.openxmlformats.org/officeDocument/2006/relationships/image" Target="media/image263.png"/><Relationship Id="rId65" Type="http://schemas.openxmlformats.org/officeDocument/2006/relationships/image" Target="media/image58.png"/><Relationship Id="rId130" Type="http://schemas.openxmlformats.org/officeDocument/2006/relationships/image" Target="media/image123.png"/><Relationship Id="rId368" Type="http://schemas.openxmlformats.org/officeDocument/2006/relationships/image" Target="media/image361.png"/><Relationship Id="rId575" Type="http://schemas.openxmlformats.org/officeDocument/2006/relationships/image" Target="media/image568.png"/><Relationship Id="rId782" Type="http://schemas.openxmlformats.org/officeDocument/2006/relationships/image" Target="media/image775.png"/><Relationship Id="rId228" Type="http://schemas.openxmlformats.org/officeDocument/2006/relationships/image" Target="media/image221.png"/><Relationship Id="rId435" Type="http://schemas.openxmlformats.org/officeDocument/2006/relationships/image" Target="media/image428.png"/><Relationship Id="rId642" Type="http://schemas.openxmlformats.org/officeDocument/2006/relationships/image" Target="media/image635.png"/><Relationship Id="rId281" Type="http://schemas.openxmlformats.org/officeDocument/2006/relationships/image" Target="media/image274.png"/><Relationship Id="rId502" Type="http://schemas.openxmlformats.org/officeDocument/2006/relationships/image" Target="media/image495.png"/><Relationship Id="rId76" Type="http://schemas.openxmlformats.org/officeDocument/2006/relationships/image" Target="media/image69.png"/><Relationship Id="rId141" Type="http://schemas.openxmlformats.org/officeDocument/2006/relationships/image" Target="media/image134.png"/><Relationship Id="rId379" Type="http://schemas.openxmlformats.org/officeDocument/2006/relationships/image" Target="media/image372.png"/><Relationship Id="rId586" Type="http://schemas.openxmlformats.org/officeDocument/2006/relationships/image" Target="media/image579.png"/><Relationship Id="rId793" Type="http://schemas.openxmlformats.org/officeDocument/2006/relationships/image" Target="media/image786.png"/><Relationship Id="rId807" Type="http://schemas.openxmlformats.org/officeDocument/2006/relationships/image" Target="media/image800.png"/><Relationship Id="rId7" Type="http://schemas.openxmlformats.org/officeDocument/2006/relationships/endnotes" Target="endnotes.xml"/><Relationship Id="rId239" Type="http://schemas.openxmlformats.org/officeDocument/2006/relationships/image" Target="media/image232.png"/><Relationship Id="rId446" Type="http://schemas.openxmlformats.org/officeDocument/2006/relationships/image" Target="media/image439.png"/><Relationship Id="rId653" Type="http://schemas.openxmlformats.org/officeDocument/2006/relationships/image" Target="media/image646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87" Type="http://schemas.openxmlformats.org/officeDocument/2006/relationships/image" Target="media/image80.png"/><Relationship Id="rId513" Type="http://schemas.openxmlformats.org/officeDocument/2006/relationships/image" Target="media/image506.png"/><Relationship Id="rId597" Type="http://schemas.openxmlformats.org/officeDocument/2006/relationships/image" Target="media/image590.png"/><Relationship Id="rId720" Type="http://schemas.openxmlformats.org/officeDocument/2006/relationships/image" Target="media/image713.png"/><Relationship Id="rId818" Type="http://schemas.openxmlformats.org/officeDocument/2006/relationships/image" Target="media/image811.png"/><Relationship Id="rId152" Type="http://schemas.openxmlformats.org/officeDocument/2006/relationships/image" Target="media/image145.png"/><Relationship Id="rId457" Type="http://schemas.openxmlformats.org/officeDocument/2006/relationships/image" Target="media/image450.png"/><Relationship Id="rId664" Type="http://schemas.openxmlformats.org/officeDocument/2006/relationships/image" Target="media/image657.png"/><Relationship Id="rId14" Type="http://schemas.openxmlformats.org/officeDocument/2006/relationships/image" Target="media/image7.png"/><Relationship Id="rId317" Type="http://schemas.openxmlformats.org/officeDocument/2006/relationships/image" Target="media/image310.png"/><Relationship Id="rId524" Type="http://schemas.openxmlformats.org/officeDocument/2006/relationships/image" Target="media/image517.png"/><Relationship Id="rId731" Type="http://schemas.openxmlformats.org/officeDocument/2006/relationships/image" Target="media/image724.png"/><Relationship Id="rId98" Type="http://schemas.openxmlformats.org/officeDocument/2006/relationships/image" Target="media/image91.png"/><Relationship Id="rId163" Type="http://schemas.openxmlformats.org/officeDocument/2006/relationships/image" Target="media/image156.png"/><Relationship Id="rId370" Type="http://schemas.openxmlformats.org/officeDocument/2006/relationships/image" Target="media/image363.png"/><Relationship Id="rId829" Type="http://schemas.openxmlformats.org/officeDocument/2006/relationships/image" Target="media/image822.png"/><Relationship Id="rId230" Type="http://schemas.openxmlformats.org/officeDocument/2006/relationships/image" Target="media/image223.png"/><Relationship Id="rId468" Type="http://schemas.openxmlformats.org/officeDocument/2006/relationships/image" Target="media/image461.png"/><Relationship Id="rId675" Type="http://schemas.openxmlformats.org/officeDocument/2006/relationships/image" Target="media/image668.png"/><Relationship Id="rId25" Type="http://schemas.openxmlformats.org/officeDocument/2006/relationships/image" Target="media/image18.png"/><Relationship Id="rId328" Type="http://schemas.openxmlformats.org/officeDocument/2006/relationships/image" Target="media/image321.png"/><Relationship Id="rId535" Type="http://schemas.openxmlformats.org/officeDocument/2006/relationships/image" Target="media/image528.png"/><Relationship Id="rId742" Type="http://schemas.openxmlformats.org/officeDocument/2006/relationships/image" Target="media/image735.png"/><Relationship Id="rId174" Type="http://schemas.openxmlformats.org/officeDocument/2006/relationships/image" Target="media/image167.png"/><Relationship Id="rId381" Type="http://schemas.openxmlformats.org/officeDocument/2006/relationships/image" Target="media/image374.png"/><Relationship Id="rId602" Type="http://schemas.openxmlformats.org/officeDocument/2006/relationships/image" Target="media/image595.png"/><Relationship Id="rId241" Type="http://schemas.openxmlformats.org/officeDocument/2006/relationships/image" Target="media/image234.png"/><Relationship Id="rId479" Type="http://schemas.openxmlformats.org/officeDocument/2006/relationships/image" Target="media/image472.png"/><Relationship Id="rId686" Type="http://schemas.openxmlformats.org/officeDocument/2006/relationships/image" Target="media/image679.png"/><Relationship Id="rId36" Type="http://schemas.openxmlformats.org/officeDocument/2006/relationships/image" Target="media/image29.png"/><Relationship Id="rId339" Type="http://schemas.openxmlformats.org/officeDocument/2006/relationships/image" Target="media/image332.png"/><Relationship Id="rId546" Type="http://schemas.openxmlformats.org/officeDocument/2006/relationships/image" Target="media/image539.png"/><Relationship Id="rId753" Type="http://schemas.openxmlformats.org/officeDocument/2006/relationships/image" Target="media/image746.png"/><Relationship Id="rId101" Type="http://schemas.openxmlformats.org/officeDocument/2006/relationships/image" Target="media/image94.png"/><Relationship Id="rId185" Type="http://schemas.openxmlformats.org/officeDocument/2006/relationships/image" Target="media/image178.png"/><Relationship Id="rId406" Type="http://schemas.openxmlformats.org/officeDocument/2006/relationships/image" Target="media/image399.png"/><Relationship Id="rId392" Type="http://schemas.openxmlformats.org/officeDocument/2006/relationships/image" Target="media/image385.png"/><Relationship Id="rId613" Type="http://schemas.openxmlformats.org/officeDocument/2006/relationships/image" Target="media/image606.png"/><Relationship Id="rId697" Type="http://schemas.openxmlformats.org/officeDocument/2006/relationships/image" Target="media/image690.png"/><Relationship Id="rId820" Type="http://schemas.openxmlformats.org/officeDocument/2006/relationships/image" Target="media/image813.png"/><Relationship Id="rId252" Type="http://schemas.openxmlformats.org/officeDocument/2006/relationships/image" Target="media/image245.png"/><Relationship Id="rId47" Type="http://schemas.openxmlformats.org/officeDocument/2006/relationships/image" Target="media/image40.png"/><Relationship Id="rId112" Type="http://schemas.openxmlformats.org/officeDocument/2006/relationships/image" Target="media/image105.png"/><Relationship Id="rId557" Type="http://schemas.openxmlformats.org/officeDocument/2006/relationships/image" Target="media/image550.png"/><Relationship Id="rId764" Type="http://schemas.openxmlformats.org/officeDocument/2006/relationships/image" Target="media/image757.png"/><Relationship Id="rId196" Type="http://schemas.openxmlformats.org/officeDocument/2006/relationships/image" Target="media/image189.png"/><Relationship Id="rId417" Type="http://schemas.openxmlformats.org/officeDocument/2006/relationships/image" Target="media/image410.png"/><Relationship Id="rId624" Type="http://schemas.openxmlformats.org/officeDocument/2006/relationships/image" Target="media/image617.png"/><Relationship Id="rId831" Type="http://schemas.openxmlformats.org/officeDocument/2006/relationships/image" Target="media/image824.png"/><Relationship Id="rId263" Type="http://schemas.openxmlformats.org/officeDocument/2006/relationships/image" Target="media/image256.png"/><Relationship Id="rId470" Type="http://schemas.openxmlformats.org/officeDocument/2006/relationships/image" Target="media/image463.png"/><Relationship Id="rId58" Type="http://schemas.openxmlformats.org/officeDocument/2006/relationships/image" Target="media/image51.png"/><Relationship Id="rId123" Type="http://schemas.openxmlformats.org/officeDocument/2006/relationships/image" Target="media/image116.png"/><Relationship Id="rId330" Type="http://schemas.openxmlformats.org/officeDocument/2006/relationships/image" Target="media/image323.png"/><Relationship Id="rId568" Type="http://schemas.openxmlformats.org/officeDocument/2006/relationships/image" Target="media/image561.png"/><Relationship Id="rId775" Type="http://schemas.openxmlformats.org/officeDocument/2006/relationships/image" Target="media/image768.png"/><Relationship Id="rId428" Type="http://schemas.openxmlformats.org/officeDocument/2006/relationships/image" Target="media/image421.png"/><Relationship Id="rId635" Type="http://schemas.openxmlformats.org/officeDocument/2006/relationships/image" Target="media/image628.png"/><Relationship Id="rId842" Type="http://schemas.openxmlformats.org/officeDocument/2006/relationships/image" Target="media/image835.png"/><Relationship Id="rId274" Type="http://schemas.openxmlformats.org/officeDocument/2006/relationships/image" Target="media/image267.png"/><Relationship Id="rId481" Type="http://schemas.openxmlformats.org/officeDocument/2006/relationships/image" Target="media/image474.png"/><Relationship Id="rId702" Type="http://schemas.openxmlformats.org/officeDocument/2006/relationships/image" Target="media/image695.png"/><Relationship Id="rId69" Type="http://schemas.openxmlformats.org/officeDocument/2006/relationships/image" Target="media/image62.png"/><Relationship Id="rId134" Type="http://schemas.openxmlformats.org/officeDocument/2006/relationships/image" Target="media/image127.png"/><Relationship Id="rId579" Type="http://schemas.openxmlformats.org/officeDocument/2006/relationships/image" Target="media/image572.png"/><Relationship Id="rId786" Type="http://schemas.openxmlformats.org/officeDocument/2006/relationships/image" Target="media/image779.png"/><Relationship Id="rId341" Type="http://schemas.openxmlformats.org/officeDocument/2006/relationships/image" Target="media/image334.png"/><Relationship Id="rId439" Type="http://schemas.openxmlformats.org/officeDocument/2006/relationships/image" Target="media/image432.png"/><Relationship Id="rId646" Type="http://schemas.openxmlformats.org/officeDocument/2006/relationships/image" Target="media/image639.png"/><Relationship Id="rId201" Type="http://schemas.openxmlformats.org/officeDocument/2006/relationships/image" Target="media/image194.png"/><Relationship Id="rId285" Type="http://schemas.openxmlformats.org/officeDocument/2006/relationships/image" Target="media/image278.png"/><Relationship Id="rId506" Type="http://schemas.openxmlformats.org/officeDocument/2006/relationships/image" Target="media/image499.png"/><Relationship Id="rId853" Type="http://schemas.openxmlformats.org/officeDocument/2006/relationships/fontTable" Target="fontTable.xml"/><Relationship Id="rId492" Type="http://schemas.openxmlformats.org/officeDocument/2006/relationships/image" Target="media/image485.png"/><Relationship Id="rId713" Type="http://schemas.openxmlformats.org/officeDocument/2006/relationships/image" Target="media/image706.png"/><Relationship Id="rId797" Type="http://schemas.openxmlformats.org/officeDocument/2006/relationships/image" Target="media/image790.png"/><Relationship Id="rId145" Type="http://schemas.openxmlformats.org/officeDocument/2006/relationships/image" Target="media/image138.png"/><Relationship Id="rId352" Type="http://schemas.openxmlformats.org/officeDocument/2006/relationships/image" Target="media/image345.png"/><Relationship Id="rId212" Type="http://schemas.openxmlformats.org/officeDocument/2006/relationships/image" Target="media/image205.png"/><Relationship Id="rId657" Type="http://schemas.openxmlformats.org/officeDocument/2006/relationships/image" Target="media/image650.png"/><Relationship Id="rId296" Type="http://schemas.openxmlformats.org/officeDocument/2006/relationships/image" Target="media/image289.png"/><Relationship Id="rId517" Type="http://schemas.openxmlformats.org/officeDocument/2006/relationships/image" Target="media/image510.png"/><Relationship Id="rId724" Type="http://schemas.openxmlformats.org/officeDocument/2006/relationships/image" Target="media/image717.png"/><Relationship Id="rId60" Type="http://schemas.openxmlformats.org/officeDocument/2006/relationships/image" Target="media/image53.png"/><Relationship Id="rId156" Type="http://schemas.openxmlformats.org/officeDocument/2006/relationships/image" Target="media/image149.png"/><Relationship Id="rId363" Type="http://schemas.openxmlformats.org/officeDocument/2006/relationships/image" Target="media/image356.png"/><Relationship Id="rId570" Type="http://schemas.openxmlformats.org/officeDocument/2006/relationships/image" Target="media/image563.png"/><Relationship Id="rId223" Type="http://schemas.openxmlformats.org/officeDocument/2006/relationships/image" Target="media/image216.png"/><Relationship Id="rId430" Type="http://schemas.openxmlformats.org/officeDocument/2006/relationships/image" Target="media/image423.png"/><Relationship Id="rId668" Type="http://schemas.openxmlformats.org/officeDocument/2006/relationships/image" Target="media/image661.png"/><Relationship Id="rId18" Type="http://schemas.openxmlformats.org/officeDocument/2006/relationships/image" Target="media/image11.png"/><Relationship Id="rId528" Type="http://schemas.openxmlformats.org/officeDocument/2006/relationships/image" Target="media/image521.png"/><Relationship Id="rId735" Type="http://schemas.openxmlformats.org/officeDocument/2006/relationships/image" Target="media/image728.png"/><Relationship Id="rId167" Type="http://schemas.openxmlformats.org/officeDocument/2006/relationships/image" Target="media/image160.png"/><Relationship Id="rId374" Type="http://schemas.openxmlformats.org/officeDocument/2006/relationships/image" Target="media/image367.png"/><Relationship Id="rId581" Type="http://schemas.openxmlformats.org/officeDocument/2006/relationships/image" Target="media/image574.png"/><Relationship Id="rId71" Type="http://schemas.openxmlformats.org/officeDocument/2006/relationships/image" Target="media/image64.png"/><Relationship Id="rId234" Type="http://schemas.openxmlformats.org/officeDocument/2006/relationships/image" Target="media/image227.png"/><Relationship Id="rId679" Type="http://schemas.openxmlformats.org/officeDocument/2006/relationships/image" Target="media/image672.png"/><Relationship Id="rId802" Type="http://schemas.openxmlformats.org/officeDocument/2006/relationships/image" Target="media/image79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441" Type="http://schemas.openxmlformats.org/officeDocument/2006/relationships/image" Target="media/image434.png"/><Relationship Id="rId539" Type="http://schemas.openxmlformats.org/officeDocument/2006/relationships/image" Target="media/image532.png"/><Relationship Id="rId746" Type="http://schemas.openxmlformats.org/officeDocument/2006/relationships/image" Target="media/image739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82" Type="http://schemas.openxmlformats.org/officeDocument/2006/relationships/image" Target="media/image75.png"/><Relationship Id="rId385" Type="http://schemas.openxmlformats.org/officeDocument/2006/relationships/image" Target="media/image378.png"/><Relationship Id="rId592" Type="http://schemas.openxmlformats.org/officeDocument/2006/relationships/image" Target="media/image585.png"/><Relationship Id="rId606" Type="http://schemas.openxmlformats.org/officeDocument/2006/relationships/image" Target="media/image599.png"/><Relationship Id="rId813" Type="http://schemas.openxmlformats.org/officeDocument/2006/relationships/image" Target="media/image806.png"/><Relationship Id="rId245" Type="http://schemas.openxmlformats.org/officeDocument/2006/relationships/image" Target="media/image238.png"/><Relationship Id="rId452" Type="http://schemas.openxmlformats.org/officeDocument/2006/relationships/image" Target="media/image445.png"/><Relationship Id="rId105" Type="http://schemas.openxmlformats.org/officeDocument/2006/relationships/image" Target="media/image98.png"/><Relationship Id="rId312" Type="http://schemas.openxmlformats.org/officeDocument/2006/relationships/image" Target="media/image305.png"/><Relationship Id="rId757" Type="http://schemas.openxmlformats.org/officeDocument/2006/relationships/image" Target="media/image750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96" Type="http://schemas.openxmlformats.org/officeDocument/2006/relationships/image" Target="media/image389.png"/><Relationship Id="rId617" Type="http://schemas.openxmlformats.org/officeDocument/2006/relationships/image" Target="media/image610.png"/><Relationship Id="rId824" Type="http://schemas.openxmlformats.org/officeDocument/2006/relationships/image" Target="media/image817.png"/><Relationship Id="rId256" Type="http://schemas.openxmlformats.org/officeDocument/2006/relationships/image" Target="media/image249.png"/><Relationship Id="rId463" Type="http://schemas.openxmlformats.org/officeDocument/2006/relationships/image" Target="media/image456.png"/><Relationship Id="rId670" Type="http://schemas.openxmlformats.org/officeDocument/2006/relationships/image" Target="media/image663.png"/><Relationship Id="rId116" Type="http://schemas.openxmlformats.org/officeDocument/2006/relationships/image" Target="media/image109.png"/><Relationship Id="rId323" Type="http://schemas.openxmlformats.org/officeDocument/2006/relationships/image" Target="media/image316.png"/><Relationship Id="rId530" Type="http://schemas.openxmlformats.org/officeDocument/2006/relationships/image" Target="media/image523.png"/><Relationship Id="rId768" Type="http://schemas.openxmlformats.org/officeDocument/2006/relationships/image" Target="media/image761.png"/><Relationship Id="rId20" Type="http://schemas.openxmlformats.org/officeDocument/2006/relationships/image" Target="media/image13.png"/><Relationship Id="rId628" Type="http://schemas.openxmlformats.org/officeDocument/2006/relationships/image" Target="media/image621.png"/><Relationship Id="rId835" Type="http://schemas.openxmlformats.org/officeDocument/2006/relationships/image" Target="media/image828.png"/><Relationship Id="rId267" Type="http://schemas.openxmlformats.org/officeDocument/2006/relationships/image" Target="media/image260.png"/><Relationship Id="rId474" Type="http://schemas.openxmlformats.org/officeDocument/2006/relationships/image" Target="media/image467.png"/><Relationship Id="rId127" Type="http://schemas.openxmlformats.org/officeDocument/2006/relationships/image" Target="media/image120.png"/><Relationship Id="rId681" Type="http://schemas.openxmlformats.org/officeDocument/2006/relationships/image" Target="media/image674.png"/><Relationship Id="rId779" Type="http://schemas.openxmlformats.org/officeDocument/2006/relationships/image" Target="media/image772.png"/><Relationship Id="rId31" Type="http://schemas.openxmlformats.org/officeDocument/2006/relationships/image" Target="media/image24.png"/><Relationship Id="rId334" Type="http://schemas.openxmlformats.org/officeDocument/2006/relationships/image" Target="media/image327.png"/><Relationship Id="rId541" Type="http://schemas.openxmlformats.org/officeDocument/2006/relationships/image" Target="media/image534.png"/><Relationship Id="rId639" Type="http://schemas.openxmlformats.org/officeDocument/2006/relationships/image" Target="media/image632.png"/><Relationship Id="rId180" Type="http://schemas.openxmlformats.org/officeDocument/2006/relationships/image" Target="media/image173.png"/><Relationship Id="rId278" Type="http://schemas.openxmlformats.org/officeDocument/2006/relationships/image" Target="media/image271.png"/><Relationship Id="rId401" Type="http://schemas.openxmlformats.org/officeDocument/2006/relationships/image" Target="media/image394.png"/><Relationship Id="rId846" Type="http://schemas.openxmlformats.org/officeDocument/2006/relationships/image" Target="media/image839.png"/><Relationship Id="rId485" Type="http://schemas.openxmlformats.org/officeDocument/2006/relationships/image" Target="media/image478.png"/><Relationship Id="rId692" Type="http://schemas.openxmlformats.org/officeDocument/2006/relationships/image" Target="media/image685.png"/><Relationship Id="rId706" Type="http://schemas.openxmlformats.org/officeDocument/2006/relationships/image" Target="media/image699.png"/><Relationship Id="rId42" Type="http://schemas.openxmlformats.org/officeDocument/2006/relationships/image" Target="media/image35.pn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552" Type="http://schemas.openxmlformats.org/officeDocument/2006/relationships/image" Target="media/image545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412" Type="http://schemas.openxmlformats.org/officeDocument/2006/relationships/image" Target="media/image405.png"/><Relationship Id="rId289" Type="http://schemas.openxmlformats.org/officeDocument/2006/relationships/image" Target="media/image282.png"/><Relationship Id="rId496" Type="http://schemas.openxmlformats.org/officeDocument/2006/relationships/image" Target="media/image489.png"/><Relationship Id="rId717" Type="http://schemas.openxmlformats.org/officeDocument/2006/relationships/image" Target="media/image710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356" Type="http://schemas.openxmlformats.org/officeDocument/2006/relationships/image" Target="media/image349.png"/><Relationship Id="rId563" Type="http://schemas.openxmlformats.org/officeDocument/2006/relationships/image" Target="media/image556.png"/><Relationship Id="rId770" Type="http://schemas.openxmlformats.org/officeDocument/2006/relationships/image" Target="media/image763.png"/><Relationship Id="rId216" Type="http://schemas.openxmlformats.org/officeDocument/2006/relationships/image" Target="media/image209.png"/><Relationship Id="rId423" Type="http://schemas.openxmlformats.org/officeDocument/2006/relationships/image" Target="media/image416.png"/><Relationship Id="rId630" Type="http://schemas.openxmlformats.org/officeDocument/2006/relationships/image" Target="media/image623.png"/><Relationship Id="rId728" Type="http://schemas.openxmlformats.org/officeDocument/2006/relationships/image" Target="media/image721.png"/><Relationship Id="rId64" Type="http://schemas.openxmlformats.org/officeDocument/2006/relationships/image" Target="media/image57.png"/><Relationship Id="rId367" Type="http://schemas.openxmlformats.org/officeDocument/2006/relationships/image" Target="media/image360.png"/><Relationship Id="rId574" Type="http://schemas.openxmlformats.org/officeDocument/2006/relationships/image" Target="media/image567.png"/><Relationship Id="rId227" Type="http://schemas.openxmlformats.org/officeDocument/2006/relationships/image" Target="media/image220.png"/><Relationship Id="rId781" Type="http://schemas.openxmlformats.org/officeDocument/2006/relationships/image" Target="media/image774.png"/><Relationship Id="rId434" Type="http://schemas.openxmlformats.org/officeDocument/2006/relationships/image" Target="media/image427.png"/><Relationship Id="rId641" Type="http://schemas.openxmlformats.org/officeDocument/2006/relationships/image" Target="media/image634.png"/><Relationship Id="rId739" Type="http://schemas.openxmlformats.org/officeDocument/2006/relationships/image" Target="media/image732.png"/><Relationship Id="rId280" Type="http://schemas.openxmlformats.org/officeDocument/2006/relationships/image" Target="media/image273.png"/><Relationship Id="rId501" Type="http://schemas.openxmlformats.org/officeDocument/2006/relationships/image" Target="media/image494.png"/><Relationship Id="rId75" Type="http://schemas.openxmlformats.org/officeDocument/2006/relationships/image" Target="media/image68.png"/><Relationship Id="rId140" Type="http://schemas.openxmlformats.org/officeDocument/2006/relationships/image" Target="media/image133.png"/><Relationship Id="rId378" Type="http://schemas.openxmlformats.org/officeDocument/2006/relationships/image" Target="media/image371.png"/><Relationship Id="rId585" Type="http://schemas.openxmlformats.org/officeDocument/2006/relationships/image" Target="media/image578.png"/><Relationship Id="rId792" Type="http://schemas.openxmlformats.org/officeDocument/2006/relationships/image" Target="media/image785.png"/><Relationship Id="rId806" Type="http://schemas.openxmlformats.org/officeDocument/2006/relationships/image" Target="media/image799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445" Type="http://schemas.openxmlformats.org/officeDocument/2006/relationships/image" Target="media/image438.png"/><Relationship Id="rId652" Type="http://schemas.openxmlformats.org/officeDocument/2006/relationships/image" Target="media/image645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512" Type="http://schemas.openxmlformats.org/officeDocument/2006/relationships/image" Target="media/image505.png"/><Relationship Id="rId86" Type="http://schemas.openxmlformats.org/officeDocument/2006/relationships/image" Target="media/image79.png"/><Relationship Id="rId151" Type="http://schemas.openxmlformats.org/officeDocument/2006/relationships/image" Target="media/image144.png"/><Relationship Id="rId389" Type="http://schemas.openxmlformats.org/officeDocument/2006/relationships/image" Target="media/image382.png"/><Relationship Id="rId596" Type="http://schemas.openxmlformats.org/officeDocument/2006/relationships/image" Target="media/image589.png"/><Relationship Id="rId817" Type="http://schemas.openxmlformats.org/officeDocument/2006/relationships/image" Target="media/image810.png"/><Relationship Id="rId249" Type="http://schemas.openxmlformats.org/officeDocument/2006/relationships/image" Target="media/image242.png"/><Relationship Id="rId456" Type="http://schemas.openxmlformats.org/officeDocument/2006/relationships/image" Target="media/image449.png"/><Relationship Id="rId663" Type="http://schemas.openxmlformats.org/officeDocument/2006/relationships/image" Target="media/image656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16" Type="http://schemas.openxmlformats.org/officeDocument/2006/relationships/image" Target="media/image309.png"/><Relationship Id="rId523" Type="http://schemas.openxmlformats.org/officeDocument/2006/relationships/image" Target="media/image516.png"/><Relationship Id="rId97" Type="http://schemas.openxmlformats.org/officeDocument/2006/relationships/image" Target="media/image90.png"/><Relationship Id="rId730" Type="http://schemas.openxmlformats.org/officeDocument/2006/relationships/image" Target="media/image723.png"/><Relationship Id="rId828" Type="http://schemas.openxmlformats.org/officeDocument/2006/relationships/image" Target="media/image821.png"/><Relationship Id="rId162" Type="http://schemas.openxmlformats.org/officeDocument/2006/relationships/image" Target="media/image155.png"/><Relationship Id="rId467" Type="http://schemas.openxmlformats.org/officeDocument/2006/relationships/image" Target="media/image460.png"/><Relationship Id="rId674" Type="http://schemas.openxmlformats.org/officeDocument/2006/relationships/image" Target="media/image667.png"/><Relationship Id="rId24" Type="http://schemas.openxmlformats.org/officeDocument/2006/relationships/image" Target="media/image17.png"/><Relationship Id="rId327" Type="http://schemas.openxmlformats.org/officeDocument/2006/relationships/image" Target="media/image320.png"/><Relationship Id="rId534" Type="http://schemas.openxmlformats.org/officeDocument/2006/relationships/image" Target="media/image527.png"/><Relationship Id="rId741" Type="http://schemas.openxmlformats.org/officeDocument/2006/relationships/image" Target="media/image734.png"/><Relationship Id="rId839" Type="http://schemas.openxmlformats.org/officeDocument/2006/relationships/image" Target="media/image832.png"/><Relationship Id="rId173" Type="http://schemas.openxmlformats.org/officeDocument/2006/relationships/image" Target="media/image166.png"/><Relationship Id="rId380" Type="http://schemas.openxmlformats.org/officeDocument/2006/relationships/image" Target="media/image373.png"/><Relationship Id="rId601" Type="http://schemas.openxmlformats.org/officeDocument/2006/relationships/image" Target="media/image594.png"/><Relationship Id="rId240" Type="http://schemas.openxmlformats.org/officeDocument/2006/relationships/image" Target="media/image233.png"/><Relationship Id="rId478" Type="http://schemas.openxmlformats.org/officeDocument/2006/relationships/image" Target="media/image471.png"/><Relationship Id="rId685" Type="http://schemas.openxmlformats.org/officeDocument/2006/relationships/image" Target="media/image678.png"/><Relationship Id="rId850" Type="http://schemas.openxmlformats.org/officeDocument/2006/relationships/image" Target="media/image843.png"/><Relationship Id="rId35" Type="http://schemas.openxmlformats.org/officeDocument/2006/relationships/image" Target="media/image28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338" Type="http://schemas.openxmlformats.org/officeDocument/2006/relationships/image" Target="media/image331.png"/><Relationship Id="rId503" Type="http://schemas.openxmlformats.org/officeDocument/2006/relationships/image" Target="media/image496.png"/><Relationship Id="rId545" Type="http://schemas.openxmlformats.org/officeDocument/2006/relationships/image" Target="media/image538.png"/><Relationship Id="rId587" Type="http://schemas.openxmlformats.org/officeDocument/2006/relationships/image" Target="media/image580.png"/><Relationship Id="rId710" Type="http://schemas.openxmlformats.org/officeDocument/2006/relationships/image" Target="media/image703.png"/><Relationship Id="rId752" Type="http://schemas.openxmlformats.org/officeDocument/2006/relationships/image" Target="media/image745.png"/><Relationship Id="rId808" Type="http://schemas.openxmlformats.org/officeDocument/2006/relationships/image" Target="media/image801.png"/><Relationship Id="rId8" Type="http://schemas.openxmlformats.org/officeDocument/2006/relationships/image" Target="media/image1.png"/><Relationship Id="rId142" Type="http://schemas.openxmlformats.org/officeDocument/2006/relationships/image" Target="media/image135.png"/><Relationship Id="rId184" Type="http://schemas.openxmlformats.org/officeDocument/2006/relationships/image" Target="media/image177.png"/><Relationship Id="rId391" Type="http://schemas.openxmlformats.org/officeDocument/2006/relationships/image" Target="media/image384.png"/><Relationship Id="rId405" Type="http://schemas.openxmlformats.org/officeDocument/2006/relationships/image" Target="media/image398.png"/><Relationship Id="rId447" Type="http://schemas.openxmlformats.org/officeDocument/2006/relationships/image" Target="media/image440.png"/><Relationship Id="rId612" Type="http://schemas.openxmlformats.org/officeDocument/2006/relationships/image" Target="media/image605.png"/><Relationship Id="rId794" Type="http://schemas.openxmlformats.org/officeDocument/2006/relationships/image" Target="media/image787.png"/><Relationship Id="rId251" Type="http://schemas.openxmlformats.org/officeDocument/2006/relationships/image" Target="media/image244.png"/><Relationship Id="rId489" Type="http://schemas.openxmlformats.org/officeDocument/2006/relationships/image" Target="media/image482.png"/><Relationship Id="rId654" Type="http://schemas.openxmlformats.org/officeDocument/2006/relationships/image" Target="media/image647.png"/><Relationship Id="rId696" Type="http://schemas.openxmlformats.org/officeDocument/2006/relationships/image" Target="media/image689.png"/><Relationship Id="rId46" Type="http://schemas.openxmlformats.org/officeDocument/2006/relationships/image" Target="media/image39.pn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349" Type="http://schemas.openxmlformats.org/officeDocument/2006/relationships/image" Target="media/image342.png"/><Relationship Id="rId514" Type="http://schemas.openxmlformats.org/officeDocument/2006/relationships/image" Target="media/image507.png"/><Relationship Id="rId556" Type="http://schemas.openxmlformats.org/officeDocument/2006/relationships/image" Target="media/image549.png"/><Relationship Id="rId721" Type="http://schemas.openxmlformats.org/officeDocument/2006/relationships/image" Target="media/image714.png"/><Relationship Id="rId763" Type="http://schemas.openxmlformats.org/officeDocument/2006/relationships/image" Target="media/image75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53" Type="http://schemas.openxmlformats.org/officeDocument/2006/relationships/image" Target="media/image146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360" Type="http://schemas.openxmlformats.org/officeDocument/2006/relationships/image" Target="media/image353.png"/><Relationship Id="rId416" Type="http://schemas.openxmlformats.org/officeDocument/2006/relationships/image" Target="media/image409.png"/><Relationship Id="rId598" Type="http://schemas.openxmlformats.org/officeDocument/2006/relationships/image" Target="media/image591.png"/><Relationship Id="rId819" Type="http://schemas.openxmlformats.org/officeDocument/2006/relationships/image" Target="media/image812.png"/><Relationship Id="rId220" Type="http://schemas.openxmlformats.org/officeDocument/2006/relationships/image" Target="media/image213.png"/><Relationship Id="rId458" Type="http://schemas.openxmlformats.org/officeDocument/2006/relationships/image" Target="media/image451.png"/><Relationship Id="rId623" Type="http://schemas.openxmlformats.org/officeDocument/2006/relationships/image" Target="media/image616.png"/><Relationship Id="rId665" Type="http://schemas.openxmlformats.org/officeDocument/2006/relationships/image" Target="media/image658.png"/><Relationship Id="rId830" Type="http://schemas.openxmlformats.org/officeDocument/2006/relationships/image" Target="media/image823.png"/><Relationship Id="rId15" Type="http://schemas.openxmlformats.org/officeDocument/2006/relationships/image" Target="media/image8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318" Type="http://schemas.openxmlformats.org/officeDocument/2006/relationships/image" Target="media/image311.png"/><Relationship Id="rId525" Type="http://schemas.openxmlformats.org/officeDocument/2006/relationships/image" Target="media/image518.png"/><Relationship Id="rId567" Type="http://schemas.openxmlformats.org/officeDocument/2006/relationships/image" Target="media/image560.png"/><Relationship Id="rId732" Type="http://schemas.openxmlformats.org/officeDocument/2006/relationships/image" Target="media/image725.png"/><Relationship Id="rId99" Type="http://schemas.openxmlformats.org/officeDocument/2006/relationships/image" Target="media/image92.png"/><Relationship Id="rId122" Type="http://schemas.openxmlformats.org/officeDocument/2006/relationships/image" Target="media/image115.png"/><Relationship Id="rId164" Type="http://schemas.openxmlformats.org/officeDocument/2006/relationships/image" Target="media/image157.png"/><Relationship Id="rId371" Type="http://schemas.openxmlformats.org/officeDocument/2006/relationships/image" Target="media/image364.png"/><Relationship Id="rId774" Type="http://schemas.openxmlformats.org/officeDocument/2006/relationships/image" Target="media/image767.png"/><Relationship Id="rId427" Type="http://schemas.openxmlformats.org/officeDocument/2006/relationships/image" Target="media/image420.png"/><Relationship Id="rId469" Type="http://schemas.openxmlformats.org/officeDocument/2006/relationships/image" Target="media/image462.png"/><Relationship Id="rId634" Type="http://schemas.openxmlformats.org/officeDocument/2006/relationships/image" Target="media/image627.png"/><Relationship Id="rId676" Type="http://schemas.openxmlformats.org/officeDocument/2006/relationships/image" Target="media/image669.png"/><Relationship Id="rId841" Type="http://schemas.openxmlformats.org/officeDocument/2006/relationships/image" Target="media/image834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73" Type="http://schemas.openxmlformats.org/officeDocument/2006/relationships/image" Target="media/image266.png"/><Relationship Id="rId329" Type="http://schemas.openxmlformats.org/officeDocument/2006/relationships/image" Target="media/image322.png"/><Relationship Id="rId480" Type="http://schemas.openxmlformats.org/officeDocument/2006/relationships/image" Target="media/image473.png"/><Relationship Id="rId536" Type="http://schemas.openxmlformats.org/officeDocument/2006/relationships/image" Target="media/image529.png"/><Relationship Id="rId701" Type="http://schemas.openxmlformats.org/officeDocument/2006/relationships/image" Target="media/image694.png"/><Relationship Id="rId68" Type="http://schemas.openxmlformats.org/officeDocument/2006/relationships/image" Target="media/image61.png"/><Relationship Id="rId133" Type="http://schemas.openxmlformats.org/officeDocument/2006/relationships/image" Target="media/image126.png"/><Relationship Id="rId175" Type="http://schemas.openxmlformats.org/officeDocument/2006/relationships/image" Target="media/image168.png"/><Relationship Id="rId340" Type="http://schemas.openxmlformats.org/officeDocument/2006/relationships/image" Target="media/image333.png"/><Relationship Id="rId578" Type="http://schemas.openxmlformats.org/officeDocument/2006/relationships/image" Target="media/image571.png"/><Relationship Id="rId743" Type="http://schemas.openxmlformats.org/officeDocument/2006/relationships/image" Target="media/image736.png"/><Relationship Id="rId785" Type="http://schemas.openxmlformats.org/officeDocument/2006/relationships/image" Target="media/image778.png"/><Relationship Id="rId200" Type="http://schemas.openxmlformats.org/officeDocument/2006/relationships/image" Target="media/image193.png"/><Relationship Id="rId382" Type="http://schemas.openxmlformats.org/officeDocument/2006/relationships/image" Target="media/image375.png"/><Relationship Id="rId438" Type="http://schemas.openxmlformats.org/officeDocument/2006/relationships/image" Target="media/image431.png"/><Relationship Id="rId603" Type="http://schemas.openxmlformats.org/officeDocument/2006/relationships/image" Target="media/image596.png"/><Relationship Id="rId645" Type="http://schemas.openxmlformats.org/officeDocument/2006/relationships/image" Target="media/image638.png"/><Relationship Id="rId687" Type="http://schemas.openxmlformats.org/officeDocument/2006/relationships/image" Target="media/image680.png"/><Relationship Id="rId810" Type="http://schemas.openxmlformats.org/officeDocument/2006/relationships/image" Target="media/image803.png"/><Relationship Id="rId852" Type="http://schemas.openxmlformats.org/officeDocument/2006/relationships/footer" Target="footer1.xml"/><Relationship Id="rId242" Type="http://schemas.openxmlformats.org/officeDocument/2006/relationships/image" Target="media/image235.png"/><Relationship Id="rId284" Type="http://schemas.openxmlformats.org/officeDocument/2006/relationships/image" Target="media/image277.png"/><Relationship Id="rId491" Type="http://schemas.openxmlformats.org/officeDocument/2006/relationships/image" Target="media/image484.png"/><Relationship Id="rId505" Type="http://schemas.openxmlformats.org/officeDocument/2006/relationships/image" Target="media/image498.png"/><Relationship Id="rId712" Type="http://schemas.openxmlformats.org/officeDocument/2006/relationships/image" Target="media/image705.png"/><Relationship Id="rId37" Type="http://schemas.openxmlformats.org/officeDocument/2006/relationships/image" Target="media/image30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44" Type="http://schemas.openxmlformats.org/officeDocument/2006/relationships/image" Target="media/image137.png"/><Relationship Id="rId547" Type="http://schemas.openxmlformats.org/officeDocument/2006/relationships/image" Target="media/image540.png"/><Relationship Id="rId589" Type="http://schemas.openxmlformats.org/officeDocument/2006/relationships/image" Target="media/image582.png"/><Relationship Id="rId754" Type="http://schemas.openxmlformats.org/officeDocument/2006/relationships/image" Target="media/image747.png"/><Relationship Id="rId796" Type="http://schemas.openxmlformats.org/officeDocument/2006/relationships/image" Target="media/image789.png"/><Relationship Id="rId90" Type="http://schemas.openxmlformats.org/officeDocument/2006/relationships/image" Target="media/image83.png"/><Relationship Id="rId186" Type="http://schemas.openxmlformats.org/officeDocument/2006/relationships/image" Target="media/image179.png"/><Relationship Id="rId351" Type="http://schemas.openxmlformats.org/officeDocument/2006/relationships/image" Target="media/image344.pn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449" Type="http://schemas.openxmlformats.org/officeDocument/2006/relationships/image" Target="media/image442.png"/><Relationship Id="rId614" Type="http://schemas.openxmlformats.org/officeDocument/2006/relationships/image" Target="media/image607.png"/><Relationship Id="rId656" Type="http://schemas.openxmlformats.org/officeDocument/2006/relationships/image" Target="media/image649.png"/><Relationship Id="rId821" Type="http://schemas.openxmlformats.org/officeDocument/2006/relationships/image" Target="media/image814.png"/><Relationship Id="rId211" Type="http://schemas.openxmlformats.org/officeDocument/2006/relationships/image" Target="media/image204.png"/><Relationship Id="rId253" Type="http://schemas.openxmlformats.org/officeDocument/2006/relationships/image" Target="media/image246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460" Type="http://schemas.openxmlformats.org/officeDocument/2006/relationships/image" Target="media/image453.png"/><Relationship Id="rId516" Type="http://schemas.openxmlformats.org/officeDocument/2006/relationships/image" Target="media/image509.png"/><Relationship Id="rId698" Type="http://schemas.openxmlformats.org/officeDocument/2006/relationships/image" Target="media/image691.png"/><Relationship Id="rId48" Type="http://schemas.openxmlformats.org/officeDocument/2006/relationships/image" Target="media/image41.png"/><Relationship Id="rId113" Type="http://schemas.openxmlformats.org/officeDocument/2006/relationships/image" Target="media/image106.png"/><Relationship Id="rId320" Type="http://schemas.openxmlformats.org/officeDocument/2006/relationships/image" Target="media/image313.png"/><Relationship Id="rId558" Type="http://schemas.openxmlformats.org/officeDocument/2006/relationships/image" Target="media/image551.png"/><Relationship Id="rId723" Type="http://schemas.openxmlformats.org/officeDocument/2006/relationships/image" Target="media/image716.png"/><Relationship Id="rId765" Type="http://schemas.openxmlformats.org/officeDocument/2006/relationships/image" Target="media/image758.png"/><Relationship Id="rId155" Type="http://schemas.openxmlformats.org/officeDocument/2006/relationships/image" Target="media/image148.png"/><Relationship Id="rId197" Type="http://schemas.openxmlformats.org/officeDocument/2006/relationships/image" Target="media/image190.png"/><Relationship Id="rId362" Type="http://schemas.openxmlformats.org/officeDocument/2006/relationships/image" Target="media/image355.png"/><Relationship Id="rId418" Type="http://schemas.openxmlformats.org/officeDocument/2006/relationships/image" Target="media/image411.png"/><Relationship Id="rId625" Type="http://schemas.openxmlformats.org/officeDocument/2006/relationships/image" Target="media/image618.png"/><Relationship Id="rId832" Type="http://schemas.openxmlformats.org/officeDocument/2006/relationships/image" Target="media/image825.png"/><Relationship Id="rId222" Type="http://schemas.openxmlformats.org/officeDocument/2006/relationships/image" Target="media/image215.png"/><Relationship Id="rId264" Type="http://schemas.openxmlformats.org/officeDocument/2006/relationships/image" Target="media/image257.png"/><Relationship Id="rId471" Type="http://schemas.openxmlformats.org/officeDocument/2006/relationships/image" Target="media/image464.png"/><Relationship Id="rId667" Type="http://schemas.openxmlformats.org/officeDocument/2006/relationships/image" Target="media/image660.png"/><Relationship Id="rId17" Type="http://schemas.openxmlformats.org/officeDocument/2006/relationships/image" Target="media/image10.png"/><Relationship Id="rId59" Type="http://schemas.openxmlformats.org/officeDocument/2006/relationships/image" Target="media/image52.png"/><Relationship Id="rId124" Type="http://schemas.openxmlformats.org/officeDocument/2006/relationships/image" Target="media/image117.png"/><Relationship Id="rId527" Type="http://schemas.openxmlformats.org/officeDocument/2006/relationships/image" Target="media/image520.png"/><Relationship Id="rId569" Type="http://schemas.openxmlformats.org/officeDocument/2006/relationships/image" Target="media/image562.png"/><Relationship Id="rId734" Type="http://schemas.openxmlformats.org/officeDocument/2006/relationships/image" Target="media/image727.png"/><Relationship Id="rId776" Type="http://schemas.openxmlformats.org/officeDocument/2006/relationships/image" Target="media/image769.png"/><Relationship Id="rId70" Type="http://schemas.openxmlformats.org/officeDocument/2006/relationships/image" Target="media/image63.png"/><Relationship Id="rId166" Type="http://schemas.openxmlformats.org/officeDocument/2006/relationships/image" Target="media/image159.png"/><Relationship Id="rId331" Type="http://schemas.openxmlformats.org/officeDocument/2006/relationships/image" Target="media/image324.png"/><Relationship Id="rId373" Type="http://schemas.openxmlformats.org/officeDocument/2006/relationships/image" Target="media/image366.png"/><Relationship Id="rId429" Type="http://schemas.openxmlformats.org/officeDocument/2006/relationships/image" Target="media/image422.png"/><Relationship Id="rId580" Type="http://schemas.openxmlformats.org/officeDocument/2006/relationships/image" Target="media/image573.png"/><Relationship Id="rId636" Type="http://schemas.openxmlformats.org/officeDocument/2006/relationships/image" Target="media/image629.png"/><Relationship Id="rId801" Type="http://schemas.openxmlformats.org/officeDocument/2006/relationships/image" Target="media/image794.png"/><Relationship Id="rId1" Type="http://schemas.openxmlformats.org/officeDocument/2006/relationships/numbering" Target="numbering.xml"/><Relationship Id="rId233" Type="http://schemas.openxmlformats.org/officeDocument/2006/relationships/image" Target="media/image226.png"/><Relationship Id="rId440" Type="http://schemas.openxmlformats.org/officeDocument/2006/relationships/image" Target="media/image433.png"/><Relationship Id="rId678" Type="http://schemas.openxmlformats.org/officeDocument/2006/relationships/image" Target="media/image671.png"/><Relationship Id="rId843" Type="http://schemas.openxmlformats.org/officeDocument/2006/relationships/image" Target="media/image836.png"/><Relationship Id="rId28" Type="http://schemas.openxmlformats.org/officeDocument/2006/relationships/image" Target="media/image21.png"/><Relationship Id="rId275" Type="http://schemas.openxmlformats.org/officeDocument/2006/relationships/image" Target="media/image268.png"/><Relationship Id="rId300" Type="http://schemas.openxmlformats.org/officeDocument/2006/relationships/image" Target="media/image293.png"/><Relationship Id="rId482" Type="http://schemas.openxmlformats.org/officeDocument/2006/relationships/image" Target="media/image475.png"/><Relationship Id="rId538" Type="http://schemas.openxmlformats.org/officeDocument/2006/relationships/image" Target="media/image531.png"/><Relationship Id="rId703" Type="http://schemas.openxmlformats.org/officeDocument/2006/relationships/image" Target="media/image696.png"/><Relationship Id="rId745" Type="http://schemas.openxmlformats.org/officeDocument/2006/relationships/image" Target="media/image738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77" Type="http://schemas.openxmlformats.org/officeDocument/2006/relationships/image" Target="media/image170.png"/><Relationship Id="rId342" Type="http://schemas.openxmlformats.org/officeDocument/2006/relationships/image" Target="media/image335.png"/><Relationship Id="rId384" Type="http://schemas.openxmlformats.org/officeDocument/2006/relationships/image" Target="media/image377.png"/><Relationship Id="rId591" Type="http://schemas.openxmlformats.org/officeDocument/2006/relationships/image" Target="media/image584.png"/><Relationship Id="rId605" Type="http://schemas.openxmlformats.org/officeDocument/2006/relationships/image" Target="media/image598.png"/><Relationship Id="rId787" Type="http://schemas.openxmlformats.org/officeDocument/2006/relationships/image" Target="media/image780.png"/><Relationship Id="rId812" Type="http://schemas.openxmlformats.org/officeDocument/2006/relationships/image" Target="media/image805.png"/><Relationship Id="rId202" Type="http://schemas.openxmlformats.org/officeDocument/2006/relationships/image" Target="media/image195.png"/><Relationship Id="rId244" Type="http://schemas.openxmlformats.org/officeDocument/2006/relationships/image" Target="media/image237.png"/><Relationship Id="rId647" Type="http://schemas.openxmlformats.org/officeDocument/2006/relationships/image" Target="media/image640.png"/><Relationship Id="rId689" Type="http://schemas.openxmlformats.org/officeDocument/2006/relationships/image" Target="media/image682.png"/><Relationship Id="rId854" Type="http://schemas.openxmlformats.org/officeDocument/2006/relationships/theme" Target="theme/theme1.xml"/><Relationship Id="rId39" Type="http://schemas.openxmlformats.org/officeDocument/2006/relationships/image" Target="media/image32.png"/><Relationship Id="rId286" Type="http://schemas.openxmlformats.org/officeDocument/2006/relationships/image" Target="media/image279.png"/><Relationship Id="rId451" Type="http://schemas.openxmlformats.org/officeDocument/2006/relationships/image" Target="media/image444.png"/><Relationship Id="rId493" Type="http://schemas.openxmlformats.org/officeDocument/2006/relationships/image" Target="media/image486.png"/><Relationship Id="rId507" Type="http://schemas.openxmlformats.org/officeDocument/2006/relationships/image" Target="media/image500.png"/><Relationship Id="rId549" Type="http://schemas.openxmlformats.org/officeDocument/2006/relationships/image" Target="media/image542.png"/><Relationship Id="rId714" Type="http://schemas.openxmlformats.org/officeDocument/2006/relationships/image" Target="media/image707.png"/><Relationship Id="rId756" Type="http://schemas.openxmlformats.org/officeDocument/2006/relationships/image" Target="media/image749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46" Type="http://schemas.openxmlformats.org/officeDocument/2006/relationships/image" Target="media/image139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353" Type="http://schemas.openxmlformats.org/officeDocument/2006/relationships/image" Target="media/image346.png"/><Relationship Id="rId395" Type="http://schemas.openxmlformats.org/officeDocument/2006/relationships/image" Target="media/image388.png"/><Relationship Id="rId409" Type="http://schemas.openxmlformats.org/officeDocument/2006/relationships/image" Target="media/image402.png"/><Relationship Id="rId560" Type="http://schemas.openxmlformats.org/officeDocument/2006/relationships/image" Target="media/image553.png"/><Relationship Id="rId798" Type="http://schemas.openxmlformats.org/officeDocument/2006/relationships/image" Target="media/image791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420" Type="http://schemas.openxmlformats.org/officeDocument/2006/relationships/image" Target="media/image413.png"/><Relationship Id="rId616" Type="http://schemas.openxmlformats.org/officeDocument/2006/relationships/image" Target="media/image609.png"/><Relationship Id="rId658" Type="http://schemas.openxmlformats.org/officeDocument/2006/relationships/image" Target="media/image651.png"/><Relationship Id="rId823" Type="http://schemas.openxmlformats.org/officeDocument/2006/relationships/image" Target="media/image816.png"/><Relationship Id="rId255" Type="http://schemas.openxmlformats.org/officeDocument/2006/relationships/image" Target="media/image248.png"/><Relationship Id="rId297" Type="http://schemas.openxmlformats.org/officeDocument/2006/relationships/image" Target="media/image290.png"/><Relationship Id="rId462" Type="http://schemas.openxmlformats.org/officeDocument/2006/relationships/image" Target="media/image455.png"/><Relationship Id="rId518" Type="http://schemas.openxmlformats.org/officeDocument/2006/relationships/image" Target="media/image511.png"/><Relationship Id="rId725" Type="http://schemas.openxmlformats.org/officeDocument/2006/relationships/image" Target="media/image718.png"/><Relationship Id="rId115" Type="http://schemas.openxmlformats.org/officeDocument/2006/relationships/image" Target="media/image108.png"/><Relationship Id="rId157" Type="http://schemas.openxmlformats.org/officeDocument/2006/relationships/image" Target="media/image150.png"/><Relationship Id="rId322" Type="http://schemas.openxmlformats.org/officeDocument/2006/relationships/image" Target="media/image315.png"/><Relationship Id="rId364" Type="http://schemas.openxmlformats.org/officeDocument/2006/relationships/image" Target="media/image357.png"/><Relationship Id="rId767" Type="http://schemas.openxmlformats.org/officeDocument/2006/relationships/image" Target="media/image760.png"/><Relationship Id="rId61" Type="http://schemas.openxmlformats.org/officeDocument/2006/relationships/image" Target="media/image54.png"/><Relationship Id="rId199" Type="http://schemas.openxmlformats.org/officeDocument/2006/relationships/image" Target="media/image192.png"/><Relationship Id="rId571" Type="http://schemas.openxmlformats.org/officeDocument/2006/relationships/image" Target="media/image564.png"/><Relationship Id="rId627" Type="http://schemas.openxmlformats.org/officeDocument/2006/relationships/image" Target="media/image620.png"/><Relationship Id="rId669" Type="http://schemas.openxmlformats.org/officeDocument/2006/relationships/image" Target="media/image662.png"/><Relationship Id="rId834" Type="http://schemas.openxmlformats.org/officeDocument/2006/relationships/image" Target="media/image827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66" Type="http://schemas.openxmlformats.org/officeDocument/2006/relationships/image" Target="media/image259.png"/><Relationship Id="rId431" Type="http://schemas.openxmlformats.org/officeDocument/2006/relationships/image" Target="media/image424.png"/><Relationship Id="rId473" Type="http://schemas.openxmlformats.org/officeDocument/2006/relationships/image" Target="media/image466.png"/><Relationship Id="rId529" Type="http://schemas.openxmlformats.org/officeDocument/2006/relationships/image" Target="media/image522.png"/><Relationship Id="rId680" Type="http://schemas.openxmlformats.org/officeDocument/2006/relationships/image" Target="media/image673.png"/><Relationship Id="rId736" Type="http://schemas.openxmlformats.org/officeDocument/2006/relationships/image" Target="media/image729.png"/><Relationship Id="rId30" Type="http://schemas.openxmlformats.org/officeDocument/2006/relationships/image" Target="media/image23.png"/><Relationship Id="rId126" Type="http://schemas.openxmlformats.org/officeDocument/2006/relationships/image" Target="media/image119.png"/><Relationship Id="rId168" Type="http://schemas.openxmlformats.org/officeDocument/2006/relationships/image" Target="media/image161.png"/><Relationship Id="rId333" Type="http://schemas.openxmlformats.org/officeDocument/2006/relationships/image" Target="media/image326.png"/><Relationship Id="rId540" Type="http://schemas.openxmlformats.org/officeDocument/2006/relationships/image" Target="media/image533.png"/><Relationship Id="rId778" Type="http://schemas.openxmlformats.org/officeDocument/2006/relationships/image" Target="media/image771.png"/><Relationship Id="rId72" Type="http://schemas.openxmlformats.org/officeDocument/2006/relationships/image" Target="media/image65.png"/><Relationship Id="rId375" Type="http://schemas.openxmlformats.org/officeDocument/2006/relationships/image" Target="media/image368.png"/><Relationship Id="rId582" Type="http://schemas.openxmlformats.org/officeDocument/2006/relationships/image" Target="media/image575.png"/><Relationship Id="rId638" Type="http://schemas.openxmlformats.org/officeDocument/2006/relationships/image" Target="media/image631.png"/><Relationship Id="rId803" Type="http://schemas.openxmlformats.org/officeDocument/2006/relationships/image" Target="media/image796.png"/><Relationship Id="rId845" Type="http://schemas.openxmlformats.org/officeDocument/2006/relationships/image" Target="media/image838.png"/><Relationship Id="rId3" Type="http://schemas.microsoft.com/office/2007/relationships/stylesWithEffects" Target="stylesWithEffects.xml"/><Relationship Id="rId235" Type="http://schemas.openxmlformats.org/officeDocument/2006/relationships/image" Target="media/image228.png"/><Relationship Id="rId277" Type="http://schemas.openxmlformats.org/officeDocument/2006/relationships/image" Target="media/image270.png"/><Relationship Id="rId400" Type="http://schemas.openxmlformats.org/officeDocument/2006/relationships/image" Target="media/image393.png"/><Relationship Id="rId442" Type="http://schemas.openxmlformats.org/officeDocument/2006/relationships/image" Target="media/image435.png"/><Relationship Id="rId484" Type="http://schemas.openxmlformats.org/officeDocument/2006/relationships/image" Target="media/image477.png"/><Relationship Id="rId705" Type="http://schemas.openxmlformats.org/officeDocument/2006/relationships/image" Target="media/image698.png"/><Relationship Id="rId137" Type="http://schemas.openxmlformats.org/officeDocument/2006/relationships/image" Target="media/image130.png"/><Relationship Id="rId302" Type="http://schemas.openxmlformats.org/officeDocument/2006/relationships/image" Target="media/image295.png"/><Relationship Id="rId344" Type="http://schemas.openxmlformats.org/officeDocument/2006/relationships/image" Target="media/image337.png"/><Relationship Id="rId691" Type="http://schemas.openxmlformats.org/officeDocument/2006/relationships/image" Target="media/image684.png"/><Relationship Id="rId747" Type="http://schemas.openxmlformats.org/officeDocument/2006/relationships/image" Target="media/image740.png"/><Relationship Id="rId789" Type="http://schemas.openxmlformats.org/officeDocument/2006/relationships/image" Target="media/image782.png"/><Relationship Id="rId41" Type="http://schemas.openxmlformats.org/officeDocument/2006/relationships/image" Target="media/image34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386" Type="http://schemas.openxmlformats.org/officeDocument/2006/relationships/image" Target="media/image379.png"/><Relationship Id="rId551" Type="http://schemas.openxmlformats.org/officeDocument/2006/relationships/image" Target="media/image544.png"/><Relationship Id="rId593" Type="http://schemas.openxmlformats.org/officeDocument/2006/relationships/image" Target="media/image586.png"/><Relationship Id="rId607" Type="http://schemas.openxmlformats.org/officeDocument/2006/relationships/image" Target="media/image600.png"/><Relationship Id="rId649" Type="http://schemas.openxmlformats.org/officeDocument/2006/relationships/image" Target="media/image642.png"/><Relationship Id="rId814" Type="http://schemas.openxmlformats.org/officeDocument/2006/relationships/image" Target="media/image807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46" Type="http://schemas.openxmlformats.org/officeDocument/2006/relationships/image" Target="media/image239.png"/><Relationship Id="rId288" Type="http://schemas.openxmlformats.org/officeDocument/2006/relationships/image" Target="media/image281.png"/><Relationship Id="rId411" Type="http://schemas.openxmlformats.org/officeDocument/2006/relationships/image" Target="media/image404.png"/><Relationship Id="rId453" Type="http://schemas.openxmlformats.org/officeDocument/2006/relationships/image" Target="media/image446.png"/><Relationship Id="rId509" Type="http://schemas.openxmlformats.org/officeDocument/2006/relationships/image" Target="media/image502.png"/><Relationship Id="rId660" Type="http://schemas.openxmlformats.org/officeDocument/2006/relationships/image" Target="media/image653.png"/><Relationship Id="rId106" Type="http://schemas.openxmlformats.org/officeDocument/2006/relationships/image" Target="media/image99.png"/><Relationship Id="rId313" Type="http://schemas.openxmlformats.org/officeDocument/2006/relationships/image" Target="media/image306.png"/><Relationship Id="rId495" Type="http://schemas.openxmlformats.org/officeDocument/2006/relationships/image" Target="media/image488.png"/><Relationship Id="rId716" Type="http://schemas.openxmlformats.org/officeDocument/2006/relationships/image" Target="media/image709.png"/><Relationship Id="rId758" Type="http://schemas.openxmlformats.org/officeDocument/2006/relationships/image" Target="media/image751.png"/><Relationship Id="rId10" Type="http://schemas.openxmlformats.org/officeDocument/2006/relationships/image" Target="media/image3.png"/><Relationship Id="rId52" Type="http://schemas.openxmlformats.org/officeDocument/2006/relationships/image" Target="media/image45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355" Type="http://schemas.openxmlformats.org/officeDocument/2006/relationships/image" Target="media/image348.png"/><Relationship Id="rId397" Type="http://schemas.openxmlformats.org/officeDocument/2006/relationships/image" Target="media/image390.png"/><Relationship Id="rId520" Type="http://schemas.openxmlformats.org/officeDocument/2006/relationships/image" Target="media/image513.png"/><Relationship Id="rId562" Type="http://schemas.openxmlformats.org/officeDocument/2006/relationships/image" Target="media/image555.png"/><Relationship Id="rId618" Type="http://schemas.openxmlformats.org/officeDocument/2006/relationships/image" Target="media/image611.png"/><Relationship Id="rId825" Type="http://schemas.openxmlformats.org/officeDocument/2006/relationships/image" Target="media/image818.png"/><Relationship Id="rId215" Type="http://schemas.openxmlformats.org/officeDocument/2006/relationships/image" Target="media/image208.png"/><Relationship Id="rId257" Type="http://schemas.openxmlformats.org/officeDocument/2006/relationships/image" Target="media/image250.png"/><Relationship Id="rId422" Type="http://schemas.openxmlformats.org/officeDocument/2006/relationships/image" Target="media/image415.png"/><Relationship Id="rId464" Type="http://schemas.openxmlformats.org/officeDocument/2006/relationships/image" Target="media/image457.png"/><Relationship Id="rId299" Type="http://schemas.openxmlformats.org/officeDocument/2006/relationships/image" Target="media/image292.png"/><Relationship Id="rId727" Type="http://schemas.openxmlformats.org/officeDocument/2006/relationships/image" Target="media/image720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366" Type="http://schemas.openxmlformats.org/officeDocument/2006/relationships/image" Target="media/image359.png"/><Relationship Id="rId573" Type="http://schemas.openxmlformats.org/officeDocument/2006/relationships/image" Target="media/image566.png"/><Relationship Id="rId780" Type="http://schemas.openxmlformats.org/officeDocument/2006/relationships/image" Target="media/image773.png"/><Relationship Id="rId226" Type="http://schemas.openxmlformats.org/officeDocument/2006/relationships/image" Target="media/image219.png"/><Relationship Id="rId433" Type="http://schemas.openxmlformats.org/officeDocument/2006/relationships/image" Target="media/image426.png"/><Relationship Id="rId640" Type="http://schemas.openxmlformats.org/officeDocument/2006/relationships/image" Target="media/image633.png"/><Relationship Id="rId738" Type="http://schemas.openxmlformats.org/officeDocument/2006/relationships/image" Target="media/image731.png"/><Relationship Id="rId74" Type="http://schemas.openxmlformats.org/officeDocument/2006/relationships/image" Target="media/image67.png"/><Relationship Id="rId377" Type="http://schemas.openxmlformats.org/officeDocument/2006/relationships/image" Target="media/image370.png"/><Relationship Id="rId500" Type="http://schemas.openxmlformats.org/officeDocument/2006/relationships/image" Target="media/image493.png"/><Relationship Id="rId584" Type="http://schemas.openxmlformats.org/officeDocument/2006/relationships/image" Target="media/image577.png"/><Relationship Id="rId805" Type="http://schemas.openxmlformats.org/officeDocument/2006/relationships/image" Target="media/image798.png"/><Relationship Id="rId5" Type="http://schemas.openxmlformats.org/officeDocument/2006/relationships/webSettings" Target="webSettings.xml"/><Relationship Id="rId237" Type="http://schemas.openxmlformats.org/officeDocument/2006/relationships/image" Target="media/image230.png"/><Relationship Id="rId791" Type="http://schemas.openxmlformats.org/officeDocument/2006/relationships/image" Target="media/image784.png"/><Relationship Id="rId444" Type="http://schemas.openxmlformats.org/officeDocument/2006/relationships/image" Target="media/image437.png"/><Relationship Id="rId651" Type="http://schemas.openxmlformats.org/officeDocument/2006/relationships/image" Target="media/image644.png"/><Relationship Id="rId749" Type="http://schemas.openxmlformats.org/officeDocument/2006/relationships/image" Target="media/image74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88" Type="http://schemas.openxmlformats.org/officeDocument/2006/relationships/image" Target="media/image381.png"/><Relationship Id="rId511" Type="http://schemas.openxmlformats.org/officeDocument/2006/relationships/image" Target="media/image504.png"/><Relationship Id="rId609" Type="http://schemas.openxmlformats.org/officeDocument/2006/relationships/image" Target="media/image60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595" Type="http://schemas.openxmlformats.org/officeDocument/2006/relationships/image" Target="media/image588.png"/><Relationship Id="rId816" Type="http://schemas.openxmlformats.org/officeDocument/2006/relationships/image" Target="media/image809.png"/><Relationship Id="rId248" Type="http://schemas.openxmlformats.org/officeDocument/2006/relationships/image" Target="media/image241.png"/><Relationship Id="rId455" Type="http://schemas.openxmlformats.org/officeDocument/2006/relationships/image" Target="media/image448.png"/><Relationship Id="rId662" Type="http://schemas.openxmlformats.org/officeDocument/2006/relationships/image" Target="media/image655.pn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522" Type="http://schemas.openxmlformats.org/officeDocument/2006/relationships/image" Target="media/image515.png"/><Relationship Id="rId96" Type="http://schemas.openxmlformats.org/officeDocument/2006/relationships/image" Target="media/image89.png"/><Relationship Id="rId161" Type="http://schemas.openxmlformats.org/officeDocument/2006/relationships/image" Target="media/image154.png"/><Relationship Id="rId399" Type="http://schemas.openxmlformats.org/officeDocument/2006/relationships/image" Target="media/image392.png"/><Relationship Id="rId827" Type="http://schemas.openxmlformats.org/officeDocument/2006/relationships/image" Target="media/image820.png"/><Relationship Id="rId259" Type="http://schemas.openxmlformats.org/officeDocument/2006/relationships/image" Target="media/image252.png"/><Relationship Id="rId466" Type="http://schemas.openxmlformats.org/officeDocument/2006/relationships/image" Target="media/image459.png"/><Relationship Id="rId673" Type="http://schemas.openxmlformats.org/officeDocument/2006/relationships/image" Target="media/image666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326" Type="http://schemas.openxmlformats.org/officeDocument/2006/relationships/image" Target="media/image319.png"/><Relationship Id="rId533" Type="http://schemas.openxmlformats.org/officeDocument/2006/relationships/image" Target="media/image526.png"/><Relationship Id="rId740" Type="http://schemas.openxmlformats.org/officeDocument/2006/relationships/image" Target="media/image733.png"/><Relationship Id="rId838" Type="http://schemas.openxmlformats.org/officeDocument/2006/relationships/image" Target="media/image831.png"/><Relationship Id="rId172" Type="http://schemas.openxmlformats.org/officeDocument/2006/relationships/image" Target="media/image165.png"/><Relationship Id="rId477" Type="http://schemas.openxmlformats.org/officeDocument/2006/relationships/image" Target="media/image470.png"/><Relationship Id="rId600" Type="http://schemas.openxmlformats.org/officeDocument/2006/relationships/image" Target="media/image593.png"/><Relationship Id="rId684" Type="http://schemas.openxmlformats.org/officeDocument/2006/relationships/image" Target="media/image677.png"/><Relationship Id="rId337" Type="http://schemas.openxmlformats.org/officeDocument/2006/relationships/image" Target="media/image330.png"/><Relationship Id="rId34" Type="http://schemas.openxmlformats.org/officeDocument/2006/relationships/image" Target="media/image27.png"/><Relationship Id="rId544" Type="http://schemas.openxmlformats.org/officeDocument/2006/relationships/image" Target="media/image537.png"/><Relationship Id="rId751" Type="http://schemas.openxmlformats.org/officeDocument/2006/relationships/image" Target="media/image744.png"/><Relationship Id="rId849" Type="http://schemas.openxmlformats.org/officeDocument/2006/relationships/image" Target="media/image842.png"/><Relationship Id="rId183" Type="http://schemas.openxmlformats.org/officeDocument/2006/relationships/image" Target="media/image176.pn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611" Type="http://schemas.openxmlformats.org/officeDocument/2006/relationships/image" Target="media/image604.png"/><Relationship Id="rId250" Type="http://schemas.openxmlformats.org/officeDocument/2006/relationships/image" Target="media/image243.png"/><Relationship Id="rId488" Type="http://schemas.openxmlformats.org/officeDocument/2006/relationships/image" Target="media/image481.png"/><Relationship Id="rId695" Type="http://schemas.openxmlformats.org/officeDocument/2006/relationships/image" Target="media/image688.png"/><Relationship Id="rId709" Type="http://schemas.openxmlformats.org/officeDocument/2006/relationships/image" Target="media/image702.png"/><Relationship Id="rId45" Type="http://schemas.openxmlformats.org/officeDocument/2006/relationships/image" Target="media/image38.png"/><Relationship Id="rId110" Type="http://schemas.openxmlformats.org/officeDocument/2006/relationships/image" Target="media/image103.png"/><Relationship Id="rId348" Type="http://schemas.openxmlformats.org/officeDocument/2006/relationships/image" Target="media/image341.png"/><Relationship Id="rId555" Type="http://schemas.openxmlformats.org/officeDocument/2006/relationships/image" Target="media/image548.png"/><Relationship Id="rId762" Type="http://schemas.openxmlformats.org/officeDocument/2006/relationships/image" Target="media/image755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415" Type="http://schemas.openxmlformats.org/officeDocument/2006/relationships/image" Target="media/image408.png"/><Relationship Id="rId622" Type="http://schemas.openxmlformats.org/officeDocument/2006/relationships/image" Target="media/image615.png"/><Relationship Id="rId261" Type="http://schemas.openxmlformats.org/officeDocument/2006/relationships/image" Target="media/image254.png"/><Relationship Id="rId499" Type="http://schemas.openxmlformats.org/officeDocument/2006/relationships/image" Target="media/image492.png"/><Relationship Id="rId56" Type="http://schemas.openxmlformats.org/officeDocument/2006/relationships/image" Target="media/image49.png"/><Relationship Id="rId359" Type="http://schemas.openxmlformats.org/officeDocument/2006/relationships/image" Target="media/image352.png"/><Relationship Id="rId566" Type="http://schemas.openxmlformats.org/officeDocument/2006/relationships/image" Target="media/image559.png"/><Relationship Id="rId773" Type="http://schemas.openxmlformats.org/officeDocument/2006/relationships/image" Target="media/image766.png"/><Relationship Id="rId121" Type="http://schemas.openxmlformats.org/officeDocument/2006/relationships/image" Target="media/image114.png"/><Relationship Id="rId219" Type="http://schemas.openxmlformats.org/officeDocument/2006/relationships/image" Target="media/image212.png"/><Relationship Id="rId426" Type="http://schemas.openxmlformats.org/officeDocument/2006/relationships/image" Target="media/image419.png"/><Relationship Id="rId633" Type="http://schemas.openxmlformats.org/officeDocument/2006/relationships/image" Target="media/image626.png"/><Relationship Id="rId840" Type="http://schemas.openxmlformats.org/officeDocument/2006/relationships/image" Target="media/image833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577" Type="http://schemas.openxmlformats.org/officeDocument/2006/relationships/image" Target="media/image570.png"/><Relationship Id="rId700" Type="http://schemas.openxmlformats.org/officeDocument/2006/relationships/image" Target="media/image693.png"/><Relationship Id="rId132" Type="http://schemas.openxmlformats.org/officeDocument/2006/relationships/image" Target="media/image125.png"/><Relationship Id="rId784" Type="http://schemas.openxmlformats.org/officeDocument/2006/relationships/image" Target="media/image777.png"/><Relationship Id="rId437" Type="http://schemas.openxmlformats.org/officeDocument/2006/relationships/image" Target="media/image430.png"/><Relationship Id="rId644" Type="http://schemas.openxmlformats.org/officeDocument/2006/relationships/image" Target="media/image637.png"/><Relationship Id="rId851" Type="http://schemas.openxmlformats.org/officeDocument/2006/relationships/image" Target="media/image844.png"/><Relationship Id="rId283" Type="http://schemas.openxmlformats.org/officeDocument/2006/relationships/image" Target="media/image276.png"/><Relationship Id="rId490" Type="http://schemas.openxmlformats.org/officeDocument/2006/relationships/image" Target="media/image483.png"/><Relationship Id="rId504" Type="http://schemas.openxmlformats.org/officeDocument/2006/relationships/image" Target="media/image497.png"/><Relationship Id="rId711" Type="http://schemas.openxmlformats.org/officeDocument/2006/relationships/image" Target="media/image704.png"/><Relationship Id="rId78" Type="http://schemas.openxmlformats.org/officeDocument/2006/relationships/image" Target="media/image71.png"/><Relationship Id="rId143" Type="http://schemas.openxmlformats.org/officeDocument/2006/relationships/image" Target="media/image136.png"/><Relationship Id="rId350" Type="http://schemas.openxmlformats.org/officeDocument/2006/relationships/image" Target="media/image343.png"/><Relationship Id="rId588" Type="http://schemas.openxmlformats.org/officeDocument/2006/relationships/image" Target="media/image581.png"/><Relationship Id="rId795" Type="http://schemas.openxmlformats.org/officeDocument/2006/relationships/image" Target="media/image788.png"/><Relationship Id="rId809" Type="http://schemas.openxmlformats.org/officeDocument/2006/relationships/image" Target="media/image802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448" Type="http://schemas.openxmlformats.org/officeDocument/2006/relationships/image" Target="media/image441.png"/><Relationship Id="rId655" Type="http://schemas.openxmlformats.org/officeDocument/2006/relationships/image" Target="media/image648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515" Type="http://schemas.openxmlformats.org/officeDocument/2006/relationships/image" Target="media/image508.png"/><Relationship Id="rId722" Type="http://schemas.openxmlformats.org/officeDocument/2006/relationships/image" Target="media/image715.png"/><Relationship Id="rId89" Type="http://schemas.openxmlformats.org/officeDocument/2006/relationships/image" Target="media/image82.png"/><Relationship Id="rId154" Type="http://schemas.openxmlformats.org/officeDocument/2006/relationships/image" Target="media/image147.png"/><Relationship Id="rId361" Type="http://schemas.openxmlformats.org/officeDocument/2006/relationships/image" Target="media/image354.png"/><Relationship Id="rId599" Type="http://schemas.openxmlformats.org/officeDocument/2006/relationships/image" Target="media/image592.png"/><Relationship Id="rId459" Type="http://schemas.openxmlformats.org/officeDocument/2006/relationships/image" Target="media/image452.png"/><Relationship Id="rId666" Type="http://schemas.openxmlformats.org/officeDocument/2006/relationships/image" Target="media/image659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319" Type="http://schemas.openxmlformats.org/officeDocument/2006/relationships/image" Target="media/image312.png"/><Relationship Id="rId526" Type="http://schemas.openxmlformats.org/officeDocument/2006/relationships/image" Target="media/image519.png"/><Relationship Id="rId733" Type="http://schemas.openxmlformats.org/officeDocument/2006/relationships/image" Target="media/image726.png"/><Relationship Id="rId165" Type="http://schemas.openxmlformats.org/officeDocument/2006/relationships/image" Target="media/image158.png"/><Relationship Id="rId372" Type="http://schemas.openxmlformats.org/officeDocument/2006/relationships/image" Target="media/image365.png"/><Relationship Id="rId677" Type="http://schemas.openxmlformats.org/officeDocument/2006/relationships/image" Target="media/image670.png"/><Relationship Id="rId800" Type="http://schemas.openxmlformats.org/officeDocument/2006/relationships/image" Target="media/image793.png"/><Relationship Id="rId232" Type="http://schemas.openxmlformats.org/officeDocument/2006/relationships/image" Target="media/image225.png"/><Relationship Id="rId27" Type="http://schemas.openxmlformats.org/officeDocument/2006/relationships/image" Target="media/image20.png"/><Relationship Id="rId537" Type="http://schemas.openxmlformats.org/officeDocument/2006/relationships/image" Target="media/image530.png"/><Relationship Id="rId744" Type="http://schemas.openxmlformats.org/officeDocument/2006/relationships/image" Target="media/image737.png"/><Relationship Id="rId80" Type="http://schemas.openxmlformats.org/officeDocument/2006/relationships/image" Target="media/image73.png"/><Relationship Id="rId176" Type="http://schemas.openxmlformats.org/officeDocument/2006/relationships/image" Target="media/image169.png"/><Relationship Id="rId383" Type="http://schemas.openxmlformats.org/officeDocument/2006/relationships/image" Target="media/image376.png"/><Relationship Id="rId590" Type="http://schemas.openxmlformats.org/officeDocument/2006/relationships/image" Target="media/image583.png"/><Relationship Id="rId604" Type="http://schemas.openxmlformats.org/officeDocument/2006/relationships/image" Target="media/image597.png"/><Relationship Id="rId811" Type="http://schemas.openxmlformats.org/officeDocument/2006/relationships/image" Target="media/image804.png"/><Relationship Id="rId243" Type="http://schemas.openxmlformats.org/officeDocument/2006/relationships/image" Target="media/image236.png"/><Relationship Id="rId450" Type="http://schemas.openxmlformats.org/officeDocument/2006/relationships/image" Target="media/image443.png"/><Relationship Id="rId688" Type="http://schemas.openxmlformats.org/officeDocument/2006/relationships/image" Target="media/image681.png"/><Relationship Id="rId38" Type="http://schemas.openxmlformats.org/officeDocument/2006/relationships/image" Target="media/image31.png"/><Relationship Id="rId103" Type="http://schemas.openxmlformats.org/officeDocument/2006/relationships/image" Target="media/image96.png"/><Relationship Id="rId310" Type="http://schemas.openxmlformats.org/officeDocument/2006/relationships/image" Target="media/image303.png"/><Relationship Id="rId548" Type="http://schemas.openxmlformats.org/officeDocument/2006/relationships/image" Target="media/image541.png"/><Relationship Id="rId755" Type="http://schemas.openxmlformats.org/officeDocument/2006/relationships/image" Target="media/image748.png"/><Relationship Id="rId91" Type="http://schemas.openxmlformats.org/officeDocument/2006/relationships/image" Target="media/image84.png"/><Relationship Id="rId187" Type="http://schemas.openxmlformats.org/officeDocument/2006/relationships/image" Target="media/image180.pn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615" Type="http://schemas.openxmlformats.org/officeDocument/2006/relationships/image" Target="media/image608.png"/><Relationship Id="rId822" Type="http://schemas.openxmlformats.org/officeDocument/2006/relationships/image" Target="media/image815.png"/><Relationship Id="rId254" Type="http://schemas.openxmlformats.org/officeDocument/2006/relationships/image" Target="media/image247.png"/><Relationship Id="rId699" Type="http://schemas.openxmlformats.org/officeDocument/2006/relationships/image" Target="media/image692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461" Type="http://schemas.openxmlformats.org/officeDocument/2006/relationships/image" Target="media/image454.png"/><Relationship Id="rId559" Type="http://schemas.openxmlformats.org/officeDocument/2006/relationships/image" Target="media/image552.png"/><Relationship Id="rId766" Type="http://schemas.openxmlformats.org/officeDocument/2006/relationships/image" Target="media/image759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419" Type="http://schemas.openxmlformats.org/officeDocument/2006/relationships/image" Target="media/image412.png"/><Relationship Id="rId626" Type="http://schemas.openxmlformats.org/officeDocument/2006/relationships/image" Target="media/image619.png"/><Relationship Id="rId833" Type="http://schemas.openxmlformats.org/officeDocument/2006/relationships/image" Target="media/image826.png"/><Relationship Id="rId265" Type="http://schemas.openxmlformats.org/officeDocument/2006/relationships/image" Target="media/image258.png"/><Relationship Id="rId472" Type="http://schemas.openxmlformats.org/officeDocument/2006/relationships/image" Target="media/image465.png"/><Relationship Id="rId125" Type="http://schemas.openxmlformats.org/officeDocument/2006/relationships/image" Target="media/image118.png"/><Relationship Id="rId332" Type="http://schemas.openxmlformats.org/officeDocument/2006/relationships/image" Target="media/image325.png"/><Relationship Id="rId777" Type="http://schemas.openxmlformats.org/officeDocument/2006/relationships/image" Target="media/image770.png"/><Relationship Id="rId637" Type="http://schemas.openxmlformats.org/officeDocument/2006/relationships/image" Target="media/image630.png"/><Relationship Id="rId844" Type="http://schemas.openxmlformats.org/officeDocument/2006/relationships/image" Target="media/image837.png"/><Relationship Id="rId276" Type="http://schemas.openxmlformats.org/officeDocument/2006/relationships/image" Target="media/image269.png"/><Relationship Id="rId483" Type="http://schemas.openxmlformats.org/officeDocument/2006/relationships/image" Target="media/image476.png"/><Relationship Id="rId690" Type="http://schemas.openxmlformats.org/officeDocument/2006/relationships/image" Target="media/image683.png"/><Relationship Id="rId704" Type="http://schemas.openxmlformats.org/officeDocument/2006/relationships/image" Target="media/image697.png"/><Relationship Id="rId40" Type="http://schemas.openxmlformats.org/officeDocument/2006/relationships/image" Target="media/image33.png"/><Relationship Id="rId136" Type="http://schemas.openxmlformats.org/officeDocument/2006/relationships/image" Target="media/image129.png"/><Relationship Id="rId343" Type="http://schemas.openxmlformats.org/officeDocument/2006/relationships/image" Target="media/image336.png"/><Relationship Id="rId550" Type="http://schemas.openxmlformats.org/officeDocument/2006/relationships/image" Target="media/image543.png"/><Relationship Id="rId788" Type="http://schemas.openxmlformats.org/officeDocument/2006/relationships/image" Target="media/image781.png"/><Relationship Id="rId203" Type="http://schemas.openxmlformats.org/officeDocument/2006/relationships/image" Target="media/image196.png"/><Relationship Id="rId648" Type="http://schemas.openxmlformats.org/officeDocument/2006/relationships/image" Target="media/image641.png"/><Relationship Id="rId287" Type="http://schemas.openxmlformats.org/officeDocument/2006/relationships/image" Target="media/image280.png"/><Relationship Id="rId410" Type="http://schemas.openxmlformats.org/officeDocument/2006/relationships/image" Target="media/image403.png"/><Relationship Id="rId494" Type="http://schemas.openxmlformats.org/officeDocument/2006/relationships/image" Target="media/image487.png"/><Relationship Id="rId508" Type="http://schemas.openxmlformats.org/officeDocument/2006/relationships/image" Target="media/image501.png"/><Relationship Id="rId715" Type="http://schemas.openxmlformats.org/officeDocument/2006/relationships/image" Target="media/image708.png"/><Relationship Id="rId147" Type="http://schemas.openxmlformats.org/officeDocument/2006/relationships/image" Target="media/image140.png"/><Relationship Id="rId354" Type="http://schemas.openxmlformats.org/officeDocument/2006/relationships/image" Target="media/image347.png"/><Relationship Id="rId799" Type="http://schemas.openxmlformats.org/officeDocument/2006/relationships/image" Target="media/image792.png"/><Relationship Id="rId51" Type="http://schemas.openxmlformats.org/officeDocument/2006/relationships/image" Target="media/image44.png"/><Relationship Id="rId561" Type="http://schemas.openxmlformats.org/officeDocument/2006/relationships/image" Target="media/image554.png"/><Relationship Id="rId659" Type="http://schemas.openxmlformats.org/officeDocument/2006/relationships/image" Target="media/image652.png"/><Relationship Id="rId214" Type="http://schemas.openxmlformats.org/officeDocument/2006/relationships/image" Target="media/image207.png"/><Relationship Id="rId298" Type="http://schemas.openxmlformats.org/officeDocument/2006/relationships/image" Target="media/image291.png"/><Relationship Id="rId421" Type="http://schemas.openxmlformats.org/officeDocument/2006/relationships/image" Target="media/image414.png"/><Relationship Id="rId519" Type="http://schemas.openxmlformats.org/officeDocument/2006/relationships/image" Target="media/image512.png"/><Relationship Id="rId158" Type="http://schemas.openxmlformats.org/officeDocument/2006/relationships/image" Target="media/image151.png"/><Relationship Id="rId726" Type="http://schemas.openxmlformats.org/officeDocument/2006/relationships/image" Target="media/image719.png"/><Relationship Id="rId62" Type="http://schemas.openxmlformats.org/officeDocument/2006/relationships/image" Target="media/image55.png"/><Relationship Id="rId365" Type="http://schemas.openxmlformats.org/officeDocument/2006/relationships/image" Target="media/image358.png"/><Relationship Id="rId572" Type="http://schemas.openxmlformats.org/officeDocument/2006/relationships/image" Target="media/image565.png"/><Relationship Id="rId225" Type="http://schemas.openxmlformats.org/officeDocument/2006/relationships/image" Target="media/image218.png"/><Relationship Id="rId432" Type="http://schemas.openxmlformats.org/officeDocument/2006/relationships/image" Target="media/image425.png"/><Relationship Id="rId737" Type="http://schemas.openxmlformats.org/officeDocument/2006/relationships/image" Target="media/image730.png"/><Relationship Id="rId73" Type="http://schemas.openxmlformats.org/officeDocument/2006/relationships/image" Target="media/image66.png"/><Relationship Id="rId169" Type="http://schemas.openxmlformats.org/officeDocument/2006/relationships/image" Target="media/image162.png"/><Relationship Id="rId376" Type="http://schemas.openxmlformats.org/officeDocument/2006/relationships/image" Target="media/image369.png"/><Relationship Id="rId583" Type="http://schemas.openxmlformats.org/officeDocument/2006/relationships/image" Target="media/image576.png"/><Relationship Id="rId790" Type="http://schemas.openxmlformats.org/officeDocument/2006/relationships/image" Target="media/image783.png"/><Relationship Id="rId804" Type="http://schemas.openxmlformats.org/officeDocument/2006/relationships/image" Target="media/image797.png"/><Relationship Id="rId4" Type="http://schemas.openxmlformats.org/officeDocument/2006/relationships/settings" Target="settings.xml"/><Relationship Id="rId236" Type="http://schemas.openxmlformats.org/officeDocument/2006/relationships/image" Target="media/image229.png"/><Relationship Id="rId443" Type="http://schemas.openxmlformats.org/officeDocument/2006/relationships/image" Target="media/image436.png"/><Relationship Id="rId650" Type="http://schemas.openxmlformats.org/officeDocument/2006/relationships/image" Target="media/image643.png"/><Relationship Id="rId303" Type="http://schemas.openxmlformats.org/officeDocument/2006/relationships/image" Target="media/image296.png"/><Relationship Id="rId748" Type="http://schemas.openxmlformats.org/officeDocument/2006/relationships/image" Target="media/image741.png"/><Relationship Id="rId84" Type="http://schemas.openxmlformats.org/officeDocument/2006/relationships/image" Target="media/image77.png"/><Relationship Id="rId387" Type="http://schemas.openxmlformats.org/officeDocument/2006/relationships/image" Target="media/image380.png"/><Relationship Id="rId510" Type="http://schemas.openxmlformats.org/officeDocument/2006/relationships/image" Target="media/image503.png"/><Relationship Id="rId594" Type="http://schemas.openxmlformats.org/officeDocument/2006/relationships/image" Target="media/image587.png"/><Relationship Id="rId608" Type="http://schemas.openxmlformats.org/officeDocument/2006/relationships/image" Target="media/image601.png"/><Relationship Id="rId815" Type="http://schemas.openxmlformats.org/officeDocument/2006/relationships/image" Target="media/image808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454" Type="http://schemas.openxmlformats.org/officeDocument/2006/relationships/image" Target="media/image447.png"/><Relationship Id="rId661" Type="http://schemas.openxmlformats.org/officeDocument/2006/relationships/image" Target="media/image654.png"/><Relationship Id="rId759" Type="http://schemas.openxmlformats.org/officeDocument/2006/relationships/image" Target="media/image752.png"/><Relationship Id="rId11" Type="http://schemas.openxmlformats.org/officeDocument/2006/relationships/image" Target="media/image4.png"/><Relationship Id="rId314" Type="http://schemas.openxmlformats.org/officeDocument/2006/relationships/image" Target="media/image307.png"/><Relationship Id="rId398" Type="http://schemas.openxmlformats.org/officeDocument/2006/relationships/image" Target="media/image391.png"/><Relationship Id="rId521" Type="http://schemas.openxmlformats.org/officeDocument/2006/relationships/image" Target="media/image514.png"/><Relationship Id="rId619" Type="http://schemas.openxmlformats.org/officeDocument/2006/relationships/image" Target="media/image612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826" Type="http://schemas.openxmlformats.org/officeDocument/2006/relationships/image" Target="media/image819.png"/><Relationship Id="rId258" Type="http://schemas.openxmlformats.org/officeDocument/2006/relationships/image" Target="media/image251.png"/><Relationship Id="rId465" Type="http://schemas.openxmlformats.org/officeDocument/2006/relationships/image" Target="media/image458.png"/><Relationship Id="rId672" Type="http://schemas.openxmlformats.org/officeDocument/2006/relationships/image" Target="media/image665.png"/><Relationship Id="rId22" Type="http://schemas.openxmlformats.org/officeDocument/2006/relationships/image" Target="media/image15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532" Type="http://schemas.openxmlformats.org/officeDocument/2006/relationships/image" Target="media/image525.png"/><Relationship Id="rId171" Type="http://schemas.openxmlformats.org/officeDocument/2006/relationships/image" Target="media/image164.png"/><Relationship Id="rId837" Type="http://schemas.openxmlformats.org/officeDocument/2006/relationships/image" Target="media/image830.png"/><Relationship Id="rId269" Type="http://schemas.openxmlformats.org/officeDocument/2006/relationships/image" Target="media/image262.png"/><Relationship Id="rId476" Type="http://schemas.openxmlformats.org/officeDocument/2006/relationships/image" Target="media/image469.png"/><Relationship Id="rId683" Type="http://schemas.openxmlformats.org/officeDocument/2006/relationships/image" Target="media/image676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336" Type="http://schemas.openxmlformats.org/officeDocument/2006/relationships/image" Target="media/image329.png"/><Relationship Id="rId543" Type="http://schemas.openxmlformats.org/officeDocument/2006/relationships/image" Target="media/image536.png"/><Relationship Id="rId182" Type="http://schemas.openxmlformats.org/officeDocument/2006/relationships/image" Target="media/image175.png"/><Relationship Id="rId403" Type="http://schemas.openxmlformats.org/officeDocument/2006/relationships/image" Target="media/image396.png"/><Relationship Id="rId750" Type="http://schemas.openxmlformats.org/officeDocument/2006/relationships/image" Target="media/image743.png"/><Relationship Id="rId848" Type="http://schemas.openxmlformats.org/officeDocument/2006/relationships/image" Target="media/image841.png"/><Relationship Id="rId487" Type="http://schemas.openxmlformats.org/officeDocument/2006/relationships/image" Target="media/image480.png"/><Relationship Id="rId610" Type="http://schemas.openxmlformats.org/officeDocument/2006/relationships/image" Target="media/image603.png"/><Relationship Id="rId694" Type="http://schemas.openxmlformats.org/officeDocument/2006/relationships/image" Target="media/image687.png"/><Relationship Id="rId708" Type="http://schemas.openxmlformats.org/officeDocument/2006/relationships/image" Target="media/image701.png"/><Relationship Id="rId347" Type="http://schemas.openxmlformats.org/officeDocument/2006/relationships/image" Target="media/image340.png"/><Relationship Id="rId44" Type="http://schemas.openxmlformats.org/officeDocument/2006/relationships/image" Target="media/image37.png"/><Relationship Id="rId554" Type="http://schemas.openxmlformats.org/officeDocument/2006/relationships/image" Target="media/image547.png"/><Relationship Id="rId761" Type="http://schemas.openxmlformats.org/officeDocument/2006/relationships/image" Target="media/image754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414" Type="http://schemas.openxmlformats.org/officeDocument/2006/relationships/image" Target="media/image407.png"/><Relationship Id="rId498" Type="http://schemas.openxmlformats.org/officeDocument/2006/relationships/image" Target="media/image491.png"/><Relationship Id="rId621" Type="http://schemas.openxmlformats.org/officeDocument/2006/relationships/image" Target="media/image614.png"/><Relationship Id="rId260" Type="http://schemas.openxmlformats.org/officeDocument/2006/relationships/image" Target="media/image253.png"/><Relationship Id="rId719" Type="http://schemas.openxmlformats.org/officeDocument/2006/relationships/image" Target="media/image712.png"/><Relationship Id="rId55" Type="http://schemas.openxmlformats.org/officeDocument/2006/relationships/image" Target="media/image48.png"/><Relationship Id="rId120" Type="http://schemas.openxmlformats.org/officeDocument/2006/relationships/image" Target="media/image113.png"/><Relationship Id="rId358" Type="http://schemas.openxmlformats.org/officeDocument/2006/relationships/image" Target="media/image351.png"/><Relationship Id="rId565" Type="http://schemas.openxmlformats.org/officeDocument/2006/relationships/image" Target="media/image558.png"/><Relationship Id="rId772" Type="http://schemas.openxmlformats.org/officeDocument/2006/relationships/image" Target="media/image765.png"/><Relationship Id="rId218" Type="http://schemas.openxmlformats.org/officeDocument/2006/relationships/image" Target="media/image211.png"/><Relationship Id="rId425" Type="http://schemas.openxmlformats.org/officeDocument/2006/relationships/image" Target="media/image418.png"/><Relationship Id="rId632" Type="http://schemas.openxmlformats.org/officeDocument/2006/relationships/image" Target="media/image625.png"/><Relationship Id="rId271" Type="http://schemas.openxmlformats.org/officeDocument/2006/relationships/image" Target="media/image264.png"/><Relationship Id="rId66" Type="http://schemas.openxmlformats.org/officeDocument/2006/relationships/image" Target="media/image59.png"/><Relationship Id="rId131" Type="http://schemas.openxmlformats.org/officeDocument/2006/relationships/image" Target="media/image124.png"/><Relationship Id="rId369" Type="http://schemas.openxmlformats.org/officeDocument/2006/relationships/image" Target="media/image362.png"/><Relationship Id="rId576" Type="http://schemas.openxmlformats.org/officeDocument/2006/relationships/image" Target="media/image569.png"/><Relationship Id="rId783" Type="http://schemas.openxmlformats.org/officeDocument/2006/relationships/image" Target="media/image776.png"/><Relationship Id="rId229" Type="http://schemas.openxmlformats.org/officeDocument/2006/relationships/image" Target="media/image222.png"/><Relationship Id="rId436" Type="http://schemas.openxmlformats.org/officeDocument/2006/relationships/image" Target="media/image429.png"/><Relationship Id="rId643" Type="http://schemas.openxmlformats.org/officeDocument/2006/relationships/image" Target="media/image63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%20VER%2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PDF template VER 2</Template>
  <TotalTime>14</TotalTime>
  <Pages>843</Pages>
  <Words>515</Words>
  <Characters>2937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3446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8</cp:revision>
  <dcterms:created xsi:type="dcterms:W3CDTF">2025-02-05T08:50:00Z</dcterms:created>
  <dcterms:modified xsi:type="dcterms:W3CDTF">2025-02-05T09:16:00Z</dcterms:modified>
</cp:coreProperties>
</file>