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869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9"/>
        <w:gridCol w:w="9404"/>
      </w:tblGrid>
      <w:tr w:rsidR="00932A9A" w:rsidRPr="008455B7" w:rsidTr="00CB5007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 wp14:anchorId="00B112E6" wp14:editId="242EBA0D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D724DC" w:rsidRPr="00D724DC" w:rsidRDefault="00D724DC" w:rsidP="00D724DC">
            <w:pPr>
              <w:pStyle w:val="NASLOVBELO"/>
              <w:spacing w:line="360" w:lineRule="auto"/>
              <w:rPr>
                <w:color w:val="FFE599"/>
              </w:rPr>
            </w:pPr>
            <w:r w:rsidRPr="00D724DC">
              <w:rPr>
                <w:color w:val="FFE599"/>
              </w:rPr>
              <w:t>ПРАВИЛНИК</w:t>
            </w:r>
          </w:p>
          <w:p w:rsidR="002F14BF" w:rsidRDefault="00CB5007" w:rsidP="00D724DC">
            <w:pPr>
              <w:pStyle w:val="NASLOVBELO"/>
            </w:pPr>
            <w:r w:rsidRPr="00CB5007">
              <w:t>О ОБРАСЦУ ДОЗВОЛЕ ЗА УПРАВЉАЊЕ ВУЧНИМ ВОЗИЛОМ, ОБРАСЦУ ДОДАТНОГ УВЕРЕЊА И ОБРАСЦУ ДОЗВОЛЕ ЗА РЕГУЛИСАЊЕ ЖЕЛЕЗНИЧКОГ САОБРАЋАЈА</w:t>
            </w:r>
          </w:p>
          <w:p w:rsidR="00932A9A" w:rsidRPr="008B2FAA" w:rsidRDefault="009536D1" w:rsidP="00CB5007">
            <w:pPr>
              <w:pStyle w:val="podnaslovpropisa"/>
              <w:rPr>
                <w:sz w:val="18"/>
                <w:szCs w:val="18"/>
              </w:rPr>
            </w:pPr>
            <w:r w:rsidRPr="009536D1">
              <w:rPr>
                <w:sz w:val="18"/>
                <w:szCs w:val="18"/>
              </w:rPr>
              <w:t xml:space="preserve">("Сл. гласник РС", бр. </w:t>
            </w:r>
            <w:r w:rsidR="002F14BF">
              <w:rPr>
                <w:sz w:val="18"/>
                <w:szCs w:val="18"/>
              </w:rPr>
              <w:t>6</w:t>
            </w:r>
            <w:r w:rsidRPr="009536D1">
              <w:rPr>
                <w:sz w:val="18"/>
                <w:szCs w:val="18"/>
              </w:rPr>
              <w:t>/20</w:t>
            </w:r>
            <w:r w:rsidR="00CB5007">
              <w:rPr>
                <w:sz w:val="18"/>
                <w:szCs w:val="18"/>
              </w:rPr>
              <w:t>20</w:t>
            </w:r>
            <w:r w:rsidRPr="009536D1">
              <w:rPr>
                <w:sz w:val="18"/>
                <w:szCs w:val="18"/>
              </w:rPr>
              <w:t>)</w:t>
            </w:r>
          </w:p>
        </w:tc>
      </w:tr>
    </w:tbl>
    <w:p w:rsidR="00CB5007" w:rsidRDefault="00CB5007" w:rsidP="00CB5007">
      <w:pPr>
        <w:ind w:left="354"/>
        <w:rPr>
          <w:sz w:val="20"/>
        </w:rPr>
      </w:pPr>
      <w:bookmarkStart w:id="0" w:name="str_1"/>
      <w:bookmarkEnd w:id="0"/>
      <w:r>
        <w:rPr>
          <w:sz w:val="20"/>
          <w:lang w:eastAsia="sr-Latn-RS"/>
        </w:rPr>
        <w:drawing>
          <wp:inline distT="0" distB="0" distL="0" distR="0" wp14:anchorId="12D0EDE3" wp14:editId="7442D1C3">
            <wp:extent cx="5582093" cy="749595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435" cy="750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07" w:rsidRDefault="00CB5007" w:rsidP="00CB5007">
      <w:pPr>
        <w:rPr>
          <w:sz w:val="20"/>
        </w:rPr>
        <w:sectPr w:rsidR="00CB5007">
          <w:footerReference w:type="default" r:id="rId10"/>
          <w:type w:val="continuous"/>
          <w:pgSz w:w="12480" w:h="15690"/>
          <w:pgMar w:top="300" w:right="860" w:bottom="280" w:left="880" w:header="720" w:footer="720" w:gutter="0"/>
          <w:cols w:space="720"/>
        </w:sectPr>
      </w:pPr>
    </w:p>
    <w:p w:rsidR="00CB5007" w:rsidRDefault="00CB5007" w:rsidP="00CB5007">
      <w:pPr>
        <w:ind w:left="486"/>
        <w:rPr>
          <w:sz w:val="20"/>
        </w:rPr>
      </w:pPr>
      <w:r>
        <w:rPr>
          <w:sz w:val="20"/>
          <w:lang w:eastAsia="sr-Latn-RS"/>
        </w:rPr>
        <w:lastRenderedPageBreak/>
        <w:drawing>
          <wp:inline distT="0" distB="0" distL="0" distR="0" wp14:anchorId="42761DCD" wp14:editId="486213F8">
            <wp:extent cx="6334364" cy="903112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364" cy="903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07" w:rsidRDefault="00CB5007" w:rsidP="00CB5007">
      <w:pPr>
        <w:rPr>
          <w:sz w:val="20"/>
        </w:rPr>
        <w:sectPr w:rsidR="00CB5007">
          <w:pgSz w:w="12480" w:h="15690"/>
          <w:pgMar w:top="300" w:right="860" w:bottom="280" w:left="880" w:header="720" w:footer="720" w:gutter="0"/>
          <w:cols w:space="720"/>
        </w:sectPr>
      </w:pPr>
    </w:p>
    <w:p w:rsidR="00CB5007" w:rsidRDefault="00CB5007" w:rsidP="00CB5007">
      <w:pPr>
        <w:ind w:left="111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5A4EA68" wp14:editId="52C18567">
            <wp:extent cx="6345446" cy="906113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446" cy="906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07" w:rsidRDefault="00CB5007" w:rsidP="00CB5007">
      <w:pPr>
        <w:rPr>
          <w:sz w:val="20"/>
        </w:rPr>
        <w:sectPr w:rsidR="00CB5007">
          <w:pgSz w:w="12480" w:h="15690"/>
          <w:pgMar w:top="320" w:right="860" w:bottom="280" w:left="880" w:header="720" w:footer="720" w:gutter="0"/>
          <w:cols w:space="720"/>
        </w:sectPr>
      </w:pPr>
    </w:p>
    <w:p w:rsidR="00CB5007" w:rsidRDefault="00CB5007" w:rsidP="00CB5007">
      <w:pPr>
        <w:ind w:left="546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527905D" wp14:editId="39DA38B8">
            <wp:extent cx="6132876" cy="9103137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876" cy="91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07" w:rsidRDefault="00CB5007" w:rsidP="00CB5007">
      <w:pPr>
        <w:rPr>
          <w:sz w:val="20"/>
        </w:rPr>
        <w:sectPr w:rsidR="00CB5007">
          <w:pgSz w:w="12480" w:h="15690"/>
          <w:pgMar w:top="280" w:right="860" w:bottom="280" w:left="880" w:header="720" w:footer="720" w:gutter="0"/>
          <w:cols w:space="720"/>
        </w:sectPr>
      </w:pPr>
    </w:p>
    <w:p w:rsidR="00CB5007" w:rsidRDefault="00CB5007" w:rsidP="00CB5007">
      <w:pPr>
        <w:ind w:left="26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3BECB21" wp14:editId="49837420">
            <wp:extent cx="6187529" cy="902512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529" cy="90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07" w:rsidRDefault="00CB5007" w:rsidP="00CB5007">
      <w:pPr>
        <w:rPr>
          <w:sz w:val="20"/>
        </w:rPr>
        <w:sectPr w:rsidR="00CB5007">
          <w:pgSz w:w="12480" w:h="15690"/>
          <w:pgMar w:top="320" w:right="860" w:bottom="280" w:left="880" w:header="720" w:footer="720" w:gutter="0"/>
          <w:cols w:space="720"/>
        </w:sectPr>
      </w:pPr>
    </w:p>
    <w:p w:rsidR="00CB5007" w:rsidRDefault="00CB5007" w:rsidP="00CB5007">
      <w:pPr>
        <w:ind w:left="708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30ABFDF" wp14:editId="5E6FBC74">
            <wp:extent cx="5989399" cy="8779097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99" cy="87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07" w:rsidRDefault="00CB5007" w:rsidP="00CB5007">
      <w:pPr>
        <w:rPr>
          <w:sz w:val="20"/>
        </w:rPr>
        <w:sectPr w:rsidR="00CB5007">
          <w:pgSz w:w="12480" w:h="15690"/>
          <w:pgMar w:top="280" w:right="860" w:bottom="280" w:left="880" w:header="720" w:footer="720" w:gutter="0"/>
          <w:cols w:space="720"/>
        </w:sectPr>
      </w:pPr>
    </w:p>
    <w:p w:rsidR="00CB5007" w:rsidRDefault="00CB5007" w:rsidP="00CB5007">
      <w:pPr>
        <w:ind w:left="13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F9DA44D" wp14:editId="5DB508F8">
            <wp:extent cx="6330322" cy="904313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322" cy="904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07" w:rsidRDefault="00CB5007" w:rsidP="00CB5007">
      <w:pPr>
        <w:rPr>
          <w:sz w:val="20"/>
        </w:rPr>
        <w:sectPr w:rsidR="00CB5007">
          <w:pgSz w:w="12480" w:h="15690"/>
          <w:pgMar w:top="320" w:right="860" w:bottom="280" w:left="880" w:header="720" w:footer="720" w:gutter="0"/>
          <w:cols w:space="720"/>
        </w:sectPr>
      </w:pPr>
    </w:p>
    <w:p w:rsidR="00CB5007" w:rsidRDefault="00CB5007" w:rsidP="00CB5007">
      <w:pPr>
        <w:ind w:left="639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525FA9F" wp14:editId="1D0C6827">
            <wp:extent cx="6100517" cy="8251031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517" cy="825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07" w:rsidRDefault="00CB5007" w:rsidP="00CB5007">
      <w:pPr>
        <w:rPr>
          <w:sz w:val="20"/>
        </w:rPr>
        <w:sectPr w:rsidR="00CB5007">
          <w:pgSz w:w="12480" w:h="15690"/>
          <w:pgMar w:top="300" w:right="860" w:bottom="280" w:left="880" w:header="720" w:footer="720" w:gutter="0"/>
          <w:cols w:space="720"/>
        </w:sectPr>
      </w:pPr>
    </w:p>
    <w:p w:rsidR="00CB5007" w:rsidRDefault="00CB5007" w:rsidP="00CB5007">
      <w:pPr>
        <w:ind w:left="309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004511A" wp14:editId="40A7F703">
            <wp:extent cx="6074383" cy="913914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383" cy="913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07" w:rsidRDefault="00CB5007" w:rsidP="00CB5007">
      <w:pPr>
        <w:rPr>
          <w:sz w:val="20"/>
        </w:rPr>
        <w:sectPr w:rsidR="00CB5007">
          <w:pgSz w:w="12480" w:h="15690"/>
          <w:pgMar w:top="260" w:right="860" w:bottom="280" w:left="880" w:header="720" w:footer="720" w:gutter="0"/>
          <w:cols w:space="720"/>
        </w:sectPr>
      </w:pPr>
    </w:p>
    <w:p w:rsidR="00CB5007" w:rsidRDefault="00CB5007" w:rsidP="00CB5007">
      <w:pPr>
        <w:ind w:left="651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6BBFA26" wp14:editId="74782CCA">
            <wp:extent cx="6036820" cy="9097137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820" cy="90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07" w:rsidRDefault="00CB5007" w:rsidP="00CB5007">
      <w:pPr>
        <w:rPr>
          <w:sz w:val="20"/>
        </w:rPr>
        <w:sectPr w:rsidR="00CB5007">
          <w:pgSz w:w="12480" w:h="15690"/>
          <w:pgMar w:top="260" w:right="860" w:bottom="280" w:left="880" w:header="720" w:footer="720" w:gutter="0"/>
          <w:cols w:space="720"/>
        </w:sectPr>
      </w:pPr>
    </w:p>
    <w:p w:rsidR="00CB5007" w:rsidRDefault="00CB5007" w:rsidP="00CB5007">
      <w:pPr>
        <w:ind w:left="356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15B28EF" wp14:editId="613E33DC">
            <wp:extent cx="6051056" cy="9109138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056" cy="91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07" w:rsidRDefault="00CB5007" w:rsidP="00CB5007">
      <w:pPr>
        <w:rPr>
          <w:sz w:val="20"/>
        </w:rPr>
        <w:sectPr w:rsidR="00CB5007">
          <w:pgSz w:w="12480" w:h="15690"/>
          <w:pgMar w:top="280" w:right="860" w:bottom="280" w:left="880" w:header="720" w:footer="720" w:gutter="0"/>
          <w:cols w:space="720"/>
        </w:sectPr>
      </w:pPr>
    </w:p>
    <w:p w:rsidR="00CB5007" w:rsidRDefault="00CB5007" w:rsidP="00CB5007">
      <w:pPr>
        <w:ind w:left="606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A58735D" wp14:editId="1E4E749A">
            <wp:extent cx="6142137" cy="907913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137" cy="907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07" w:rsidRDefault="00CB5007" w:rsidP="00CB5007">
      <w:pPr>
        <w:rPr>
          <w:sz w:val="20"/>
        </w:rPr>
        <w:sectPr w:rsidR="00CB5007">
          <w:pgSz w:w="12480" w:h="15690"/>
          <w:pgMar w:top="280" w:right="860" w:bottom="280" w:left="880" w:header="720" w:footer="720" w:gutter="0"/>
          <w:cols w:space="720"/>
        </w:sectPr>
      </w:pPr>
    </w:p>
    <w:p w:rsidR="00CB5007" w:rsidRDefault="00CB5007" w:rsidP="00CB5007">
      <w:pPr>
        <w:ind w:left="82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2DC0C2A" wp14:editId="0ECB8765">
            <wp:extent cx="5528156" cy="8953119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156" cy="895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07" w:rsidRDefault="00CB5007" w:rsidP="00CB5007">
      <w:pPr>
        <w:rPr>
          <w:sz w:val="20"/>
        </w:rPr>
        <w:sectPr w:rsidR="00CB5007">
          <w:pgSz w:w="12480" w:h="15690"/>
          <w:pgMar w:top="300" w:right="860" w:bottom="280" w:left="880" w:header="720" w:footer="720" w:gutter="0"/>
          <w:cols w:space="720"/>
        </w:sectPr>
      </w:pPr>
    </w:p>
    <w:p w:rsidR="00CB5007" w:rsidRDefault="00CB5007" w:rsidP="00CB5007">
      <w:pPr>
        <w:ind w:left="523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115E2E4" wp14:editId="2FAE1D52">
            <wp:extent cx="6155278" cy="9085135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278" cy="90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07" w:rsidRDefault="00CB5007" w:rsidP="00CB5007">
      <w:pPr>
        <w:rPr>
          <w:sz w:val="20"/>
        </w:rPr>
        <w:sectPr w:rsidR="00CB5007">
          <w:pgSz w:w="12480" w:h="15690"/>
          <w:pgMar w:top="280" w:right="860" w:bottom="280" w:left="880" w:header="720" w:footer="720" w:gutter="0"/>
          <w:cols w:space="720"/>
        </w:sectPr>
      </w:pPr>
    </w:p>
    <w:p w:rsidR="00CB5007" w:rsidRDefault="00CB5007" w:rsidP="00CB5007">
      <w:pPr>
        <w:ind w:left="113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5A79A1F" wp14:editId="49D06E1A">
            <wp:extent cx="9135983" cy="6054756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5983" cy="605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07" w:rsidRDefault="00CB5007" w:rsidP="00CB5007">
      <w:pPr>
        <w:rPr>
          <w:sz w:val="20"/>
        </w:rPr>
        <w:sectPr w:rsidR="00CB5007">
          <w:pgSz w:w="15690" w:h="12480" w:orient="landscape"/>
          <w:pgMar w:top="1200" w:right="160" w:bottom="280" w:left="700" w:header="720" w:footer="720" w:gutter="0"/>
          <w:cols w:space="720"/>
        </w:sectPr>
      </w:pPr>
    </w:p>
    <w:p w:rsidR="00CB5007" w:rsidRDefault="00CB5007" w:rsidP="00CB5007">
      <w:pPr>
        <w:spacing w:before="4"/>
        <w:rPr>
          <w:sz w:val="4"/>
        </w:rPr>
      </w:pPr>
    </w:p>
    <w:p w:rsidR="00CB5007" w:rsidRDefault="00CB5007" w:rsidP="00CB5007">
      <w:pPr>
        <w:ind w:left="103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C1CC94A" wp14:editId="576300A9">
            <wp:extent cx="9127036" cy="6090761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036" cy="60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07" w:rsidRDefault="00CB5007" w:rsidP="00CB5007">
      <w:pPr>
        <w:rPr>
          <w:sz w:val="20"/>
        </w:rPr>
        <w:sectPr w:rsidR="00CB5007">
          <w:pgSz w:w="15690" w:h="12480" w:orient="landscape"/>
          <w:pgMar w:top="1400" w:right="160" w:bottom="280" w:left="700" w:header="720" w:footer="720" w:gutter="0"/>
          <w:cols w:space="720"/>
        </w:sectPr>
      </w:pPr>
    </w:p>
    <w:p w:rsidR="00CB5007" w:rsidRDefault="00CB5007" w:rsidP="00CB5007">
      <w:pPr>
        <w:ind w:left="10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C1D3900" wp14:editId="5820742A">
            <wp:extent cx="5789424" cy="376247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424" cy="37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07" w:rsidRDefault="00CB5007" w:rsidP="00CB5007">
      <w:pPr>
        <w:rPr>
          <w:sz w:val="20"/>
        </w:rPr>
        <w:sectPr w:rsidR="00CB5007">
          <w:pgSz w:w="12480" w:h="15690"/>
          <w:pgMar w:top="300" w:right="1300" w:bottom="280" w:left="1400" w:header="720" w:footer="720" w:gutter="0"/>
          <w:cols w:space="720"/>
        </w:sectPr>
      </w:pPr>
    </w:p>
    <w:p w:rsidR="00CB5007" w:rsidRDefault="00CB5007" w:rsidP="00CB5007">
      <w:pPr>
        <w:ind w:left="30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0154DD1" wp14:editId="7C572D9A">
            <wp:extent cx="5829661" cy="904313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661" cy="904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07" w:rsidRDefault="00CB5007" w:rsidP="00CB5007">
      <w:pPr>
        <w:rPr>
          <w:sz w:val="20"/>
        </w:rPr>
        <w:sectPr w:rsidR="00CB5007">
          <w:pgSz w:w="12480" w:h="15690"/>
          <w:pgMar w:top="280" w:right="1300" w:bottom="280" w:left="1400" w:header="720" w:footer="720" w:gutter="0"/>
          <w:cols w:space="720"/>
        </w:sectPr>
      </w:pPr>
    </w:p>
    <w:p w:rsidR="00CB5007" w:rsidRDefault="00CB5007" w:rsidP="00CB5007">
      <w:pPr>
        <w:ind w:left="115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77D75B1" wp14:editId="6318CDCE">
            <wp:extent cx="5763949" cy="5988748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949" cy="598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007" w:rsidRDefault="00CB5007" w:rsidP="00CB5007">
      <w:pPr>
        <w:rPr>
          <w:sz w:val="20"/>
        </w:rPr>
        <w:sectPr w:rsidR="00CB5007">
          <w:pgSz w:w="12480" w:h="15690"/>
          <w:pgMar w:top="320" w:right="1300" w:bottom="280" w:left="1400" w:header="720" w:footer="720" w:gutter="0"/>
          <w:cols w:space="720"/>
        </w:sectPr>
      </w:pPr>
    </w:p>
    <w:p w:rsidR="005D6DF1" w:rsidRPr="00CB5007" w:rsidRDefault="00CB5007" w:rsidP="00CB5007">
      <w:pPr>
        <w:ind w:left="23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99C551E" wp14:editId="0D7A2E5A">
            <wp:extent cx="5894116" cy="9109138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116" cy="91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5D6DF1" w:rsidRPr="00CB5007" w:rsidSect="00CB5007">
      <w:footerReference w:type="default" r:id="rId30"/>
      <w:type w:val="continuous"/>
      <w:pgSz w:w="12480" w:h="15600"/>
      <w:pgMar w:top="420" w:right="1000" w:bottom="280" w:left="1020" w:header="720" w:footer="2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50D1" w:rsidRDefault="00CF50D1" w:rsidP="00517A41">
      <w:r>
        <w:separator/>
      </w:r>
    </w:p>
  </w:endnote>
  <w:endnote w:type="continuationSeparator" w:id="0">
    <w:p w:rsidR="00CF50D1" w:rsidRDefault="00CF50D1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5007" w:rsidRDefault="00CB5007">
    <w:pPr>
      <w:pStyle w:val="Foo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CF50D1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CB5007" w:rsidRDefault="00CB50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CB5007">
      <w:rPr>
        <w:caps/>
        <w:noProof/>
        <w:color w:val="5B9BD5"/>
      </w:rPr>
      <w:t>20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50D1" w:rsidRDefault="00CF50D1" w:rsidP="00517A41">
      <w:r>
        <w:separator/>
      </w:r>
    </w:p>
  </w:footnote>
  <w:footnote w:type="continuationSeparator" w:id="0">
    <w:p w:rsidR="00CF50D1" w:rsidRDefault="00CF50D1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102487"/>
    <w:rsid w:val="001721DC"/>
    <w:rsid w:val="00192081"/>
    <w:rsid w:val="001C11FA"/>
    <w:rsid w:val="001D0D80"/>
    <w:rsid w:val="00251BA3"/>
    <w:rsid w:val="002F14BF"/>
    <w:rsid w:val="00395566"/>
    <w:rsid w:val="003960C1"/>
    <w:rsid w:val="003C4BB6"/>
    <w:rsid w:val="003D018B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C26FD"/>
    <w:rsid w:val="00836F7E"/>
    <w:rsid w:val="008455B7"/>
    <w:rsid w:val="008A44FA"/>
    <w:rsid w:val="008B2FAA"/>
    <w:rsid w:val="008F382D"/>
    <w:rsid w:val="00905917"/>
    <w:rsid w:val="00932A9A"/>
    <w:rsid w:val="00944E3C"/>
    <w:rsid w:val="009536D1"/>
    <w:rsid w:val="00A31AF5"/>
    <w:rsid w:val="00A43155"/>
    <w:rsid w:val="00AB01F0"/>
    <w:rsid w:val="00B142A1"/>
    <w:rsid w:val="00C40AD5"/>
    <w:rsid w:val="00CB5007"/>
    <w:rsid w:val="00CF50D1"/>
    <w:rsid w:val="00D70371"/>
    <w:rsid w:val="00D724DC"/>
    <w:rsid w:val="00DF6786"/>
    <w:rsid w:val="00E2022C"/>
    <w:rsid w:val="00E25874"/>
    <w:rsid w:val="00F03395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4770FD59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D0FCA-596F-4CD7-A826-6585B5CC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20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2023-11-25T11:59:00Z</dcterms:created>
  <dcterms:modified xsi:type="dcterms:W3CDTF">2023-11-25T12:01:00Z</dcterms:modified>
</cp:coreProperties>
</file>