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 wp14:anchorId="01BAC085" wp14:editId="74785B58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3E02BE" w:rsidP="00582746">
            <w:pPr>
              <w:pStyle w:val="NASLOVBELO"/>
              <w:spacing w:line="276" w:lineRule="auto"/>
            </w:pPr>
            <w:r w:rsidRPr="009215BC">
              <w:t xml:space="preserve">О УСВАЈАЊУ СТАНДАРДА КВАЛИФИКАЦИЈЕ </w:t>
            </w:r>
            <w:r>
              <w:t>"</w:t>
            </w:r>
            <w:bookmarkStart w:id="0" w:name="_GoBack"/>
            <w:r w:rsidR="00625B81" w:rsidRPr="00625B81">
              <w:t>КОМЕРЦИЈАЛИСТА</w:t>
            </w:r>
            <w:bookmarkEnd w:id="0"/>
            <w:r>
              <w:t>"</w:t>
            </w:r>
          </w:p>
          <w:p w:rsidR="00932A9A" w:rsidRPr="00562EA0" w:rsidRDefault="00932A9A" w:rsidP="009215BC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9215BC">
              <w:t>7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3E02BE" w:rsidRDefault="003E02BE" w:rsidP="003E02BE">
      <w:pPr>
        <w:rPr>
          <w:rFonts w:ascii="Arial" w:eastAsia="Times New Roman" w:hAnsi="Arial" w:cs="Helvetica"/>
          <w:noProof w:val="0"/>
          <w:sz w:val="20"/>
          <w:szCs w:val="20"/>
          <w:lang w:eastAsia="sr-Latn-RS"/>
        </w:rPr>
      </w:pPr>
      <w:bookmarkStart w:id="1" w:name="str_1"/>
      <w:bookmarkEnd w:id="1"/>
    </w:p>
    <w:p w:rsidR="00266916" w:rsidRPr="00266916" w:rsidRDefault="00266916" w:rsidP="00266916">
      <w:pPr>
        <w:spacing w:line="210" w:lineRule="atLeast"/>
        <w:rPr>
          <w:rFonts w:ascii="Arial" w:hAnsi="Arial" w:cs="Arial"/>
        </w:rPr>
      </w:pPr>
      <w:r w:rsidRPr="00266916">
        <w:rPr>
          <w:rFonts w:ascii="Arial" w:eastAsia="Verdana" w:hAnsi="Arial" w:cs="Arial"/>
          <w:sz w:val="22"/>
        </w:rPr>
        <w:t xml:space="preserve">1. Усваја се стандард квалификације 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>Комерцијалиста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>, који је одштампан у Прилогу 1. овог решења и чини његов саставни део.</w:t>
      </w:r>
    </w:p>
    <w:p w:rsidR="00266916" w:rsidRPr="00266916" w:rsidRDefault="00266916" w:rsidP="00266916">
      <w:pPr>
        <w:spacing w:line="210" w:lineRule="atLeast"/>
        <w:rPr>
          <w:rFonts w:ascii="Arial" w:eastAsia="Verdana" w:hAnsi="Arial" w:cs="Arial"/>
          <w:sz w:val="22"/>
        </w:rPr>
      </w:pPr>
      <w:r w:rsidRPr="00266916">
        <w:rPr>
          <w:rFonts w:ascii="Arial" w:eastAsia="Verdana" w:hAnsi="Arial" w:cs="Arial"/>
          <w:sz w:val="22"/>
        </w:rPr>
        <w:t xml:space="preserve">2. Ово решење објавити у 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 xml:space="preserve">Службеном гласнику Републике Србије </w:t>
      </w:r>
      <w:r>
        <w:rPr>
          <w:rFonts w:ascii="Arial" w:eastAsia="Verdana" w:hAnsi="Arial" w:cs="Arial"/>
          <w:sz w:val="22"/>
        </w:rPr>
        <w:t>-</w:t>
      </w:r>
      <w:r w:rsidRPr="00266916">
        <w:rPr>
          <w:rFonts w:ascii="Arial" w:eastAsia="Verdana" w:hAnsi="Arial" w:cs="Arial"/>
          <w:sz w:val="22"/>
        </w:rPr>
        <w:t xml:space="preserve"> Просветном гласнику</w:t>
      </w:r>
      <w:r>
        <w:rPr>
          <w:rFonts w:ascii="Arial" w:eastAsia="Verdana" w:hAnsi="Arial" w:cs="Arial"/>
          <w:sz w:val="22"/>
        </w:rPr>
        <w:t>"</w:t>
      </w:r>
      <w:r w:rsidRPr="00266916">
        <w:rPr>
          <w:rFonts w:ascii="Arial" w:eastAsia="Verdana" w:hAnsi="Arial" w:cs="Arial"/>
          <w:sz w:val="22"/>
        </w:rPr>
        <w:t>.</w:t>
      </w:r>
    </w:p>
    <w:p w:rsidR="00266916" w:rsidRDefault="00266916">
      <w:pPr>
        <w:contextualSpacing w:val="0"/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br w:type="page"/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48FDB0A7" wp14:editId="476EDD9F">
            <wp:extent cx="5794744" cy="7681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AAAABJRU5ErkJggg==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10" cy="768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0338E645" wp14:editId="38E69FD0">
            <wp:extent cx="6135710" cy="813390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CpxKJRCKRSCQSiUQikUg+08jJD4lEIpFIJBKJRCKRSCSfaeTkh0QikUgkEolEIpFIJJLPNHLyQyKRSCQSiUQikUgkEslnGjn5IZFIJBKJRCKRSCQSieQzzf8A6NaZ9hJpowwAAAAASUVORK5CYII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925" cy="81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028DB1A1" wp14:editId="10E42769">
            <wp:extent cx="6159772" cy="816580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S1cSFzdusAAAAASUVORK5CYII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095" cy="81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1BC8AA49" wp14:editId="7C397367">
            <wp:extent cx="6416428" cy="85060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IbmuwAAAAASUVORK5CYII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66" cy="85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430D4229" wp14:editId="6EAFEF97">
            <wp:extent cx="6422065" cy="851351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+uc0MqpmkuugAAAABJRU5ErkJggg=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790" cy="852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6E8765BE" wp14:editId="5B572DD2">
            <wp:extent cx="6496493" cy="8612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4IhlFhrMAAAAASUVORK5CYII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025" cy="86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16" w:rsidRDefault="00266916" w:rsidP="00266916">
      <w:pPr>
        <w:spacing w:line="210" w:lineRule="atLeast"/>
      </w:pPr>
      <w:r>
        <w:rPr>
          <w:rFonts w:ascii="Verdana" w:eastAsia="Verdana" w:hAnsi="Verdana" w:cs="Verdana"/>
          <w:lang w:eastAsia="sr-Latn-RS"/>
        </w:rPr>
        <w:lastRenderedPageBreak/>
        <w:drawing>
          <wp:inline distT="0" distB="0" distL="0" distR="0" wp14:anchorId="3A85BE9C" wp14:editId="37EE4109">
            <wp:extent cx="6464552" cy="856984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i0UMSf+xhmAAAAAElFTkSuQmCC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733" cy="85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BE" w:rsidRDefault="003E02BE" w:rsidP="00266916">
      <w:pPr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sectPr w:rsidR="003E02BE" w:rsidSect="00562EA0">
      <w:footerReference w:type="default" r:id="rId15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625B81">
      <w:rPr>
        <w:caps/>
        <w:noProof/>
        <w:color w:val="5B9BD5"/>
      </w:rPr>
      <w:t>1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4337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C01CC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266916"/>
    <w:rsid w:val="003027FF"/>
    <w:rsid w:val="003960C1"/>
    <w:rsid w:val="003A1847"/>
    <w:rsid w:val="003B5F43"/>
    <w:rsid w:val="003C4BB6"/>
    <w:rsid w:val="003E02BE"/>
    <w:rsid w:val="00442FB9"/>
    <w:rsid w:val="0044547E"/>
    <w:rsid w:val="00484A2D"/>
    <w:rsid w:val="00490EFD"/>
    <w:rsid w:val="004F4265"/>
    <w:rsid w:val="00500D93"/>
    <w:rsid w:val="005029F7"/>
    <w:rsid w:val="00517A41"/>
    <w:rsid w:val="00543240"/>
    <w:rsid w:val="00562EA0"/>
    <w:rsid w:val="00582746"/>
    <w:rsid w:val="00596ED1"/>
    <w:rsid w:val="005D6DF1"/>
    <w:rsid w:val="005E6087"/>
    <w:rsid w:val="005F6DF4"/>
    <w:rsid w:val="00606197"/>
    <w:rsid w:val="00614EFF"/>
    <w:rsid w:val="00625B81"/>
    <w:rsid w:val="00643975"/>
    <w:rsid w:val="00643E74"/>
    <w:rsid w:val="0067680B"/>
    <w:rsid w:val="006C26FD"/>
    <w:rsid w:val="006E3D3F"/>
    <w:rsid w:val="006E524D"/>
    <w:rsid w:val="00765E2C"/>
    <w:rsid w:val="007B07E5"/>
    <w:rsid w:val="007E126C"/>
    <w:rsid w:val="00856E4B"/>
    <w:rsid w:val="00905917"/>
    <w:rsid w:val="009215BC"/>
    <w:rsid w:val="00932A9A"/>
    <w:rsid w:val="00944E3C"/>
    <w:rsid w:val="00977B32"/>
    <w:rsid w:val="009846A6"/>
    <w:rsid w:val="009E04BD"/>
    <w:rsid w:val="00A31AF5"/>
    <w:rsid w:val="00A51B9D"/>
    <w:rsid w:val="00A73A79"/>
    <w:rsid w:val="00B217B2"/>
    <w:rsid w:val="00B2401D"/>
    <w:rsid w:val="00B644F2"/>
    <w:rsid w:val="00C40AD5"/>
    <w:rsid w:val="00CC2FA3"/>
    <w:rsid w:val="00D46562"/>
    <w:rsid w:val="00D70371"/>
    <w:rsid w:val="00DD2E1F"/>
    <w:rsid w:val="00E25874"/>
    <w:rsid w:val="00E2639F"/>
    <w:rsid w:val="00F273E1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d6f9fe,#ccecff"/>
    </o:shapedefaults>
    <o:shapelayout v:ext="edit">
      <o:idmap v:ext="edit" data="1"/>
    </o:shapelayout>
  </w:shapeDefaults>
  <w:decimalSymbol w:val=","/>
  <w:listSeparator w:val=";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E126C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7E1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image" Target="media/image7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b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bm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bmp"/><Relationship Id="rId4" Type="http://schemas.openxmlformats.org/officeDocument/2006/relationships/webSettings" Target="webSettings.xml"/><Relationship Id="rId9" Type="http://schemas.openxmlformats.org/officeDocument/2006/relationships/image" Target="media/image3.bmp"/><Relationship Id="rId14" Type="http://schemas.openxmlformats.org/officeDocument/2006/relationships/image" Target="media/image8.b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2024-06-24T11:12:00Z</dcterms:created>
  <dcterms:modified xsi:type="dcterms:W3CDTF">2024-06-24T11:15:00Z</dcterms:modified>
</cp:coreProperties>
</file>