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69B4ED9E" wp14:editId="5D0CAE7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955D2F" w:rsidRDefault="002A5741" w:rsidP="00955D2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РЕШЕЊЕ</w:t>
            </w:r>
          </w:p>
          <w:p w:rsidR="00932A9A" w:rsidRPr="00955D2F" w:rsidRDefault="002A5741" w:rsidP="00955D2F">
            <w:pPr>
              <w:pStyle w:val="NASLOVBELO"/>
            </w:pPr>
            <w:r>
              <w:t>О</w:t>
            </w:r>
            <w:r w:rsidR="00955D2F" w:rsidRPr="00955D2F">
              <w:t xml:space="preserve"> </w:t>
            </w:r>
            <w:r>
              <w:t>УСВАЈАЊУ</w:t>
            </w:r>
            <w:r w:rsidR="00955D2F" w:rsidRPr="00955D2F">
              <w:t xml:space="preserve"> </w:t>
            </w:r>
            <w:r>
              <w:t>СТАНДАРДА</w:t>
            </w:r>
            <w:r w:rsidR="00955D2F" w:rsidRPr="00955D2F">
              <w:t xml:space="preserve"> </w:t>
            </w:r>
            <w:r>
              <w:t>КВАЛИФИКАЦИЈЕ</w:t>
            </w:r>
            <w:r w:rsidR="00955D2F" w:rsidRPr="00955D2F">
              <w:t xml:space="preserve"> "</w:t>
            </w:r>
            <w:r w:rsidR="002B0114" w:rsidRPr="002B0114">
              <w:t>САРАДНИК У АУДИО ПРОДУКЦИЈИ</w:t>
            </w:r>
            <w:r w:rsidR="00955D2F" w:rsidRPr="00955D2F">
              <w:t>"</w:t>
            </w:r>
          </w:p>
          <w:p w:rsidR="00932A9A" w:rsidRPr="00801FF1" w:rsidRDefault="00955D2F" w:rsidP="003678AF">
            <w:pPr>
              <w:pStyle w:val="podnaslovpropisa"/>
              <w:rPr>
                <w:sz w:val="18"/>
                <w:szCs w:val="18"/>
              </w:rPr>
            </w:pPr>
            <w:r w:rsidRPr="00955D2F">
              <w:rPr>
                <w:sz w:val="18"/>
                <w:szCs w:val="18"/>
              </w:rPr>
              <w:t>("</w:t>
            </w:r>
            <w:r w:rsidR="002A5741">
              <w:rPr>
                <w:sz w:val="18"/>
                <w:szCs w:val="18"/>
              </w:rPr>
              <w:t>Сл</w:t>
            </w:r>
            <w:r w:rsidRPr="00955D2F">
              <w:rPr>
                <w:sz w:val="18"/>
                <w:szCs w:val="18"/>
              </w:rPr>
              <w:t xml:space="preserve">.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РС</w:t>
            </w:r>
            <w:r w:rsidRPr="00955D2F">
              <w:rPr>
                <w:sz w:val="18"/>
                <w:szCs w:val="18"/>
              </w:rPr>
              <w:t xml:space="preserve"> - </w:t>
            </w:r>
            <w:r w:rsidR="002A5741">
              <w:rPr>
                <w:sz w:val="18"/>
                <w:szCs w:val="18"/>
              </w:rPr>
              <w:t>Просветни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", </w:t>
            </w:r>
            <w:r w:rsidR="002A5741">
              <w:rPr>
                <w:sz w:val="18"/>
                <w:szCs w:val="18"/>
              </w:rPr>
              <w:t>бр</w:t>
            </w:r>
            <w:r w:rsidRPr="00955D2F">
              <w:rPr>
                <w:sz w:val="18"/>
                <w:szCs w:val="18"/>
              </w:rPr>
              <w:t>. 15/2023)</w:t>
            </w:r>
          </w:p>
        </w:tc>
      </w:tr>
    </w:tbl>
    <w:p w:rsid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bookmarkStart w:id="0" w:name="str_1"/>
      <w:bookmarkStart w:id="1" w:name="_GoBack"/>
      <w:bookmarkEnd w:id="0"/>
      <w:bookmarkEnd w:id="1"/>
    </w:p>
    <w:p w:rsidR="00EA77E6" w:rsidRDefault="00EA77E6" w:rsidP="00EA77E6">
      <w:pP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r w:rsidRPr="00EA77E6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1. Усваја се стандард квалификације „</w:t>
      </w:r>
      <w:r w:rsidR="002B0114" w:rsidRPr="002B0114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Сарадник у аудио продукцији</w:t>
      </w:r>
      <w:r w:rsidRPr="00EA77E6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”, који је одштампан у Прилогу 1. овог решења и чини његов саставни део.</w:t>
      </w:r>
    </w:p>
    <w:p w:rsidR="00EA77E6" w:rsidRPr="00EA77E6" w:rsidRDefault="00EA77E6" w:rsidP="00EA77E6">
      <w:pP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</w:p>
    <w:p w:rsid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-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.</w:t>
      </w:r>
    </w:p>
    <w:p w:rsidR="00746925" w:rsidRDefault="00746925" w:rsidP="00746925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2F2D978" wp14:editId="198DBAD8">
            <wp:extent cx="5555806" cy="7324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9264" cy="732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25" w:rsidRDefault="00746925" w:rsidP="0074692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6D45B9AC" wp14:editId="26F0E715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25" w:rsidRDefault="00746925" w:rsidP="0074692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02DDE42E" wp14:editId="15875A22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25" w:rsidRDefault="00746925" w:rsidP="0074692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04997E48" wp14:editId="0F8E55EB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25" w:rsidRDefault="00746925" w:rsidP="0074692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6282CFF7" wp14:editId="4F712E64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25" w:rsidRDefault="00746925" w:rsidP="0074692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440D8F3D" wp14:editId="573CF9FD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25" w:rsidRDefault="00746925" w:rsidP="00746925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594F4F27" wp14:editId="529C68C1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25" w:rsidRDefault="00746925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</w:p>
    <w:sectPr w:rsidR="00746925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1A" w:rsidRDefault="0081111A" w:rsidP="00517A41">
      <w:r>
        <w:separator/>
      </w:r>
    </w:p>
  </w:endnote>
  <w:endnote w:type="continuationSeparator" w:id="0">
    <w:p w:rsidR="0081111A" w:rsidRDefault="0081111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46925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1A" w:rsidRDefault="0081111A" w:rsidP="00517A41">
      <w:r>
        <w:separator/>
      </w:r>
    </w:p>
  </w:footnote>
  <w:footnote w:type="continuationSeparator" w:id="0">
    <w:p w:rsidR="0081111A" w:rsidRDefault="0081111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2457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C5867"/>
    <w:rsid w:val="00192081"/>
    <w:rsid w:val="001C11FA"/>
    <w:rsid w:val="00251BA3"/>
    <w:rsid w:val="002A17CE"/>
    <w:rsid w:val="002A5741"/>
    <w:rsid w:val="002B0114"/>
    <w:rsid w:val="00352BAB"/>
    <w:rsid w:val="003678AF"/>
    <w:rsid w:val="00380192"/>
    <w:rsid w:val="003858A6"/>
    <w:rsid w:val="003960C1"/>
    <w:rsid w:val="003C4BB6"/>
    <w:rsid w:val="003D018B"/>
    <w:rsid w:val="003F3B3E"/>
    <w:rsid w:val="0042287B"/>
    <w:rsid w:val="0044547E"/>
    <w:rsid w:val="004777E6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C26FD"/>
    <w:rsid w:val="006E10C5"/>
    <w:rsid w:val="00746925"/>
    <w:rsid w:val="007A1DA7"/>
    <w:rsid w:val="007A55AE"/>
    <w:rsid w:val="00801FF1"/>
    <w:rsid w:val="0081111A"/>
    <w:rsid w:val="00824D13"/>
    <w:rsid w:val="0089781D"/>
    <w:rsid w:val="00905917"/>
    <w:rsid w:val="009238C2"/>
    <w:rsid w:val="00932A9A"/>
    <w:rsid w:val="00944E3C"/>
    <w:rsid w:val="00955D2F"/>
    <w:rsid w:val="009A1B18"/>
    <w:rsid w:val="009B37BC"/>
    <w:rsid w:val="009B7D5A"/>
    <w:rsid w:val="009D4583"/>
    <w:rsid w:val="00A15CFF"/>
    <w:rsid w:val="00A31AF5"/>
    <w:rsid w:val="00A43155"/>
    <w:rsid w:val="00A62947"/>
    <w:rsid w:val="00A9507D"/>
    <w:rsid w:val="00C40AD5"/>
    <w:rsid w:val="00D70371"/>
    <w:rsid w:val="00DA3096"/>
    <w:rsid w:val="00DB1263"/>
    <w:rsid w:val="00DD75D6"/>
    <w:rsid w:val="00E110B2"/>
    <w:rsid w:val="00E25874"/>
    <w:rsid w:val="00E72AD7"/>
    <w:rsid w:val="00EA77E6"/>
    <w:rsid w:val="00F058FC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71EE2FD"/>
  <w15:docId w15:val="{8FA4AE8D-8B0D-4DC0-8FE7-637CF9CB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7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4</cp:revision>
  <dcterms:created xsi:type="dcterms:W3CDTF">2023-11-28T11:22:00Z</dcterms:created>
  <dcterms:modified xsi:type="dcterms:W3CDTF">2023-11-28T11:25:00Z</dcterms:modified>
</cp:coreProperties>
</file>