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bookmarkStart w:id="0" w:name="_GoBack"/>
            <w:bookmarkEnd w:id="0"/>
            <w:r w:rsidRPr="00801FF1">
              <w:rPr>
                <w:sz w:val="18"/>
                <w:szCs w:val="18"/>
              </w:rPr>
              <w:drawing>
                <wp:inline distT="0" distB="0" distL="0" distR="0" wp14:anchorId="69B4ED9E" wp14:editId="5D0CAE7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955D2F" w:rsidRDefault="002A5741" w:rsidP="00955D2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РЕШЕЊЕ</w:t>
            </w:r>
          </w:p>
          <w:p w:rsidR="00932A9A" w:rsidRPr="00955D2F" w:rsidRDefault="002A5741" w:rsidP="00955D2F">
            <w:pPr>
              <w:pStyle w:val="NASLOVBELO"/>
            </w:pPr>
            <w:r>
              <w:t>О</w:t>
            </w:r>
            <w:r w:rsidR="00955D2F" w:rsidRPr="00955D2F">
              <w:t xml:space="preserve"> </w:t>
            </w:r>
            <w:r>
              <w:t>УСВАЈАЊУ</w:t>
            </w:r>
            <w:r w:rsidR="00955D2F" w:rsidRPr="00955D2F">
              <w:t xml:space="preserve"> </w:t>
            </w:r>
            <w:r>
              <w:t>СТАНДАРДА</w:t>
            </w:r>
            <w:r w:rsidR="00955D2F" w:rsidRPr="00955D2F">
              <w:t xml:space="preserve"> </w:t>
            </w:r>
            <w:r>
              <w:t>КВАЛИФИКАЦИЈЕ</w:t>
            </w:r>
            <w:r w:rsidR="00955D2F" w:rsidRPr="00955D2F">
              <w:t xml:space="preserve"> "</w:t>
            </w:r>
            <w:r w:rsidR="00C81C69" w:rsidRPr="00C81C69">
              <w:t>СТРУКОВНИ ИНЖЕЊЕР ВАЗДУХОПЛОВНОГ МАШИНСТВА</w:t>
            </w:r>
            <w:r w:rsidR="00955D2F" w:rsidRPr="00955D2F">
              <w:t>"</w:t>
            </w:r>
          </w:p>
          <w:p w:rsidR="00932A9A" w:rsidRPr="00801FF1" w:rsidRDefault="00955D2F" w:rsidP="003678AF">
            <w:pPr>
              <w:pStyle w:val="podnaslovpropisa"/>
              <w:rPr>
                <w:sz w:val="18"/>
                <w:szCs w:val="18"/>
              </w:rPr>
            </w:pPr>
            <w:r w:rsidRPr="00955D2F">
              <w:rPr>
                <w:sz w:val="18"/>
                <w:szCs w:val="18"/>
              </w:rPr>
              <w:t>("</w:t>
            </w:r>
            <w:r w:rsidR="002A5741">
              <w:rPr>
                <w:sz w:val="18"/>
                <w:szCs w:val="18"/>
              </w:rPr>
              <w:t>Сл</w:t>
            </w:r>
            <w:r w:rsidRPr="00955D2F">
              <w:rPr>
                <w:sz w:val="18"/>
                <w:szCs w:val="18"/>
              </w:rPr>
              <w:t xml:space="preserve">.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РС</w:t>
            </w:r>
            <w:r w:rsidRPr="00955D2F">
              <w:rPr>
                <w:sz w:val="18"/>
                <w:szCs w:val="18"/>
              </w:rPr>
              <w:t xml:space="preserve"> - </w:t>
            </w:r>
            <w:r w:rsidR="002A5741">
              <w:rPr>
                <w:sz w:val="18"/>
                <w:szCs w:val="18"/>
              </w:rPr>
              <w:t>Просветни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", </w:t>
            </w:r>
            <w:r w:rsidR="002A5741">
              <w:rPr>
                <w:sz w:val="18"/>
                <w:szCs w:val="18"/>
              </w:rPr>
              <w:t>бр</w:t>
            </w:r>
            <w:r w:rsidRPr="00955D2F">
              <w:rPr>
                <w:sz w:val="18"/>
                <w:szCs w:val="18"/>
              </w:rPr>
              <w:t>. 15/2023)</w:t>
            </w:r>
          </w:p>
        </w:tc>
      </w:tr>
    </w:tbl>
    <w:p w:rsidR="00D46588" w:rsidRDefault="003C1328" w:rsidP="00EA77E6">
      <w:pP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bookmarkStart w:id="1" w:name="str_1"/>
      <w:bookmarkEnd w:id="1"/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br/>
      </w:r>
      <w:r w:rsidR="00EA77E6" w:rsidRPr="00EA77E6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 w:rsidR="00D46588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="00C81C69" w:rsidRPr="00C81C69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Струковни инжењер ваздухопловног машинства</w:t>
      </w:r>
      <w:r w:rsidR="00D46588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="00EA77E6" w:rsidRPr="00EA77E6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саставни део.</w:t>
      </w:r>
    </w:p>
    <w:p w:rsidR="00955D2F" w:rsidRDefault="00955D2F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-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"</w:t>
      </w:r>
      <w:r w:rsidRPr="00955D2F"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  <w:t>.</w:t>
      </w:r>
    </w:p>
    <w:p w:rsidR="0000289A" w:rsidRDefault="0000289A" w:rsidP="0000289A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2201098" wp14:editId="032979FA">
            <wp:extent cx="5732145" cy="75572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9A" w:rsidRDefault="0000289A" w:rsidP="0000289A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69392EBB" wp14:editId="51C29DA4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9A" w:rsidRDefault="0000289A" w:rsidP="0000289A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32268807" wp14:editId="0B3D3A28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9A" w:rsidRDefault="0000289A" w:rsidP="0000289A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46ECBA31" wp14:editId="02AFC358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9A" w:rsidRDefault="0000289A" w:rsidP="0000289A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2BE5BCC5" wp14:editId="27879515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88" w:rsidRDefault="0000289A" w:rsidP="0000289A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176F03FF" wp14:editId="18F91E6A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C69" w:rsidRDefault="00C81C69" w:rsidP="00955D2F">
      <w:pPr>
        <w:spacing w:after="150" w:line="276" w:lineRule="auto"/>
        <w:contextualSpacing w:val="0"/>
        <w:rPr>
          <w:rFonts w:ascii="Arial" w:eastAsiaTheme="minorHAnsi" w:hAnsi="Arial" w:cs="Arial"/>
          <w:noProof w:val="0"/>
          <w:color w:val="000000"/>
          <w:sz w:val="22"/>
          <w:szCs w:val="22"/>
          <w:lang w:val="en-US"/>
        </w:rPr>
      </w:pPr>
    </w:p>
    <w:sectPr w:rsidR="00C81C69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1A" w:rsidRDefault="0081111A" w:rsidP="00517A41">
      <w:r>
        <w:separator/>
      </w:r>
    </w:p>
  </w:endnote>
  <w:endnote w:type="continuationSeparator" w:id="0">
    <w:p w:rsidR="0081111A" w:rsidRDefault="0081111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4658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1A" w:rsidRDefault="0081111A" w:rsidP="00517A41">
      <w:r>
        <w:separator/>
      </w:r>
    </w:p>
  </w:footnote>
  <w:footnote w:type="continuationSeparator" w:id="0">
    <w:p w:rsidR="0081111A" w:rsidRDefault="0081111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2662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0289A"/>
    <w:rsid w:val="000540A1"/>
    <w:rsid w:val="000831BD"/>
    <w:rsid w:val="000C5867"/>
    <w:rsid w:val="00192081"/>
    <w:rsid w:val="001C11FA"/>
    <w:rsid w:val="001D7ACB"/>
    <w:rsid w:val="00251BA3"/>
    <w:rsid w:val="002A17CE"/>
    <w:rsid w:val="002A5741"/>
    <w:rsid w:val="002B0114"/>
    <w:rsid w:val="00352BAB"/>
    <w:rsid w:val="003678AF"/>
    <w:rsid w:val="00380192"/>
    <w:rsid w:val="00384252"/>
    <w:rsid w:val="003858A6"/>
    <w:rsid w:val="003960C1"/>
    <w:rsid w:val="003C1328"/>
    <w:rsid w:val="003C4BB6"/>
    <w:rsid w:val="003D018B"/>
    <w:rsid w:val="003F3B3E"/>
    <w:rsid w:val="0042287B"/>
    <w:rsid w:val="0044547E"/>
    <w:rsid w:val="004777E6"/>
    <w:rsid w:val="004D40E6"/>
    <w:rsid w:val="004E5C17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80447"/>
    <w:rsid w:val="006C26FD"/>
    <w:rsid w:val="006E10C5"/>
    <w:rsid w:val="00746925"/>
    <w:rsid w:val="007A1DA7"/>
    <w:rsid w:val="007A55AE"/>
    <w:rsid w:val="00801FF1"/>
    <w:rsid w:val="0081111A"/>
    <w:rsid w:val="00824D13"/>
    <w:rsid w:val="0089781D"/>
    <w:rsid w:val="00905917"/>
    <w:rsid w:val="009238C2"/>
    <w:rsid w:val="00932A9A"/>
    <w:rsid w:val="00944E3C"/>
    <w:rsid w:val="00955D2F"/>
    <w:rsid w:val="009A1B18"/>
    <w:rsid w:val="009B37BC"/>
    <w:rsid w:val="009B7D5A"/>
    <w:rsid w:val="009D4583"/>
    <w:rsid w:val="00A15CFF"/>
    <w:rsid w:val="00A31AF5"/>
    <w:rsid w:val="00A43155"/>
    <w:rsid w:val="00A62947"/>
    <w:rsid w:val="00A9507D"/>
    <w:rsid w:val="00C40AD5"/>
    <w:rsid w:val="00C81C69"/>
    <w:rsid w:val="00CF2067"/>
    <w:rsid w:val="00D46588"/>
    <w:rsid w:val="00D70371"/>
    <w:rsid w:val="00DA3096"/>
    <w:rsid w:val="00DB1263"/>
    <w:rsid w:val="00DD75D6"/>
    <w:rsid w:val="00E110B2"/>
    <w:rsid w:val="00E25874"/>
    <w:rsid w:val="00E72AD7"/>
    <w:rsid w:val="00EA77E6"/>
    <w:rsid w:val="00F058FC"/>
    <w:rsid w:val="00F70295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5:docId w15:val="{8FA4AE8D-8B0D-4DC0-8FE7-637CF9CB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6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5</cp:revision>
  <dcterms:created xsi:type="dcterms:W3CDTF">2023-11-28T11:28:00Z</dcterms:created>
  <dcterms:modified xsi:type="dcterms:W3CDTF">2023-11-28T11:34:00Z</dcterms:modified>
</cp:coreProperties>
</file>