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9837"/>
      </w:tblGrid>
      <w:tr w:rsidR="00932A9A" w:rsidRPr="00424E7B" w:rsidTr="007E07C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424E7B" w:rsidRDefault="004E34F3" w:rsidP="00692ADB">
            <w:pPr>
              <w:pStyle w:val="NASLOVZLATO"/>
              <w:spacing w:after="120"/>
            </w:pPr>
            <w:r>
              <w:rPr>
                <w:lang w:val="en-US" w:eastAsia="en-US"/>
              </w:rPr>
              <w:drawing>
                <wp:inline distT="0" distB="0" distL="0" distR="0" wp14:anchorId="6FE6131D" wp14:editId="687825CF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:rsidR="007B3274" w:rsidRPr="00353A8A" w:rsidRDefault="00C50E73" w:rsidP="00353A8A">
            <w:pPr>
              <w:pStyle w:val="NASLOVBELO"/>
              <w:spacing w:after="0"/>
              <w:contextualSpacing/>
              <w:rPr>
                <w:color w:val="FFE599"/>
                <w:lang w:val="en-US"/>
              </w:rPr>
            </w:pPr>
            <w:r>
              <w:rPr>
                <w:color w:val="FFE599"/>
                <w:lang w:val="sr-Cyrl-RS"/>
              </w:rPr>
              <w:t>УРЕДБА</w:t>
            </w:r>
          </w:p>
          <w:p w:rsidR="00932A9A" w:rsidRPr="00424E7B" w:rsidRDefault="00C50E73" w:rsidP="007B3274">
            <w:pPr>
              <w:pStyle w:val="NASLOVBELO"/>
              <w:spacing w:after="0"/>
            </w:pPr>
            <w:r w:rsidRPr="007E07C6">
              <w:t xml:space="preserve"> </w:t>
            </w:r>
            <w:r w:rsidRPr="00C50E73">
              <w:t>О УТВРЂИВАЊУ ПЛАНА ЗВАНИЧНЕ СТАТИСТИКЕ ЗА 2025. ГОДИНУ</w:t>
            </w:r>
          </w:p>
          <w:p w:rsidR="00932A9A" w:rsidRPr="00424E7B" w:rsidRDefault="007E07C6" w:rsidP="002F5F03">
            <w:pPr>
              <w:pStyle w:val="podnaslovpropisa"/>
              <w:spacing w:after="0" w:afterAutospacing="0"/>
            </w:pPr>
            <w:r w:rsidRPr="007E07C6">
              <w:t xml:space="preserve">("Сл. гласник РС", бр. </w:t>
            </w:r>
            <w:r w:rsidR="002F5F03">
              <w:rPr>
                <w:lang w:val="sr-Cyrl-RS"/>
              </w:rPr>
              <w:t>3</w:t>
            </w:r>
            <w:r w:rsidRPr="007E07C6">
              <w:t>/202</w:t>
            </w:r>
            <w:r w:rsidR="002F5F03">
              <w:rPr>
                <w:lang w:val="sr-Cyrl-RS"/>
              </w:rPr>
              <w:t>5</w:t>
            </w:r>
            <w:r w:rsidRPr="007E07C6">
              <w:t>)</w:t>
            </w:r>
          </w:p>
        </w:tc>
      </w:tr>
    </w:tbl>
    <w:p w:rsidR="00B639E7" w:rsidRDefault="00A80A98" w:rsidP="00F26E63">
      <w:pPr>
        <w:ind w:left="625"/>
        <w:jc w:val="center"/>
        <w:rPr>
          <w:sz w:val="17"/>
          <w:lang w:val="sr-Cyrl-RS"/>
        </w:rPr>
      </w:pPr>
      <w:bookmarkStart w:id="0" w:name="str_1"/>
      <w:bookmarkEnd w:id="0"/>
      <w:r>
        <w:rPr>
          <w:lang w:val="en-US"/>
        </w:rPr>
        <w:drawing>
          <wp:inline distT="0" distB="0" distL="0" distR="0" wp14:anchorId="644F7427" wp14:editId="5727E2F8">
            <wp:extent cx="6502400" cy="158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63" w:rsidRDefault="00F26E63" w:rsidP="00F26E63">
      <w:pPr>
        <w:ind w:left="625"/>
        <w:jc w:val="center"/>
        <w:rPr>
          <w:sz w:val="17"/>
          <w:lang w:val="sr-Cyrl-RS"/>
        </w:rPr>
      </w:pPr>
    </w:p>
    <w:p w:rsidR="00F26E63" w:rsidRPr="00747DFF" w:rsidRDefault="00F26E63" w:rsidP="00747DFF">
      <w:pPr>
        <w:spacing w:before="0" w:after="0"/>
        <w:rPr>
          <w:sz w:val="17"/>
        </w:rPr>
      </w:pPr>
      <w:r>
        <w:rPr>
          <w:sz w:val="17"/>
          <w:lang w:val="sr-Cyrl-RS"/>
        </w:rPr>
        <w:br w:type="page"/>
      </w:r>
    </w:p>
    <w:p w:rsidR="00F26E63" w:rsidRDefault="00F26E63" w:rsidP="00F26E63">
      <w:pPr>
        <w:rPr>
          <w:sz w:val="17"/>
        </w:rPr>
        <w:sectPr w:rsidR="00F26E63" w:rsidSect="001A0865">
          <w:type w:val="nextColumn"/>
          <w:pgSz w:w="12480" w:h="15560"/>
          <w:pgMar w:top="709" w:right="1400" w:bottom="142" w:left="27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59264" behindDoc="0" locked="0" layoutInCell="1" allowOverlap="1" wp14:anchorId="59A3312E" wp14:editId="64A2A134">
            <wp:simplePos x="0" y="0"/>
            <wp:positionH relativeFrom="page">
              <wp:posOffset>492352</wp:posOffset>
            </wp:positionH>
            <wp:positionV relativeFrom="page">
              <wp:posOffset>952948</wp:posOffset>
            </wp:positionV>
            <wp:extent cx="9282354" cy="6031872"/>
            <wp:effectExtent l="0" t="0" r="0" b="0"/>
            <wp:wrapNone/>
            <wp:docPr id="5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 w:rsidSect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0288" behindDoc="0" locked="0" layoutInCell="1" allowOverlap="1" wp14:anchorId="707E9EC7" wp14:editId="449E2E15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1312" behindDoc="0" locked="0" layoutInCell="1" allowOverlap="1" wp14:anchorId="035AA3CA" wp14:editId="474A2CC9">
            <wp:simplePos x="0" y="0"/>
            <wp:positionH relativeFrom="page">
              <wp:posOffset>492352</wp:posOffset>
            </wp:positionH>
            <wp:positionV relativeFrom="page">
              <wp:posOffset>1030642</wp:posOffset>
            </wp:positionV>
            <wp:extent cx="9282354" cy="595417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2336" behindDoc="0" locked="0" layoutInCell="1" allowOverlap="1" wp14:anchorId="03A501E6" wp14:editId="6C469717">
            <wp:simplePos x="0" y="0"/>
            <wp:positionH relativeFrom="page">
              <wp:posOffset>492352</wp:posOffset>
            </wp:positionH>
            <wp:positionV relativeFrom="page">
              <wp:posOffset>956368</wp:posOffset>
            </wp:positionV>
            <wp:extent cx="9282354" cy="620844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3360" behindDoc="0" locked="0" layoutInCell="1" allowOverlap="1" wp14:anchorId="6B1F3295" wp14:editId="26E46741">
            <wp:simplePos x="0" y="0"/>
            <wp:positionH relativeFrom="page">
              <wp:posOffset>492352</wp:posOffset>
            </wp:positionH>
            <wp:positionV relativeFrom="page">
              <wp:posOffset>776371</wp:posOffset>
            </wp:positionV>
            <wp:extent cx="9282354" cy="620844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22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4384" behindDoc="0" locked="0" layoutInCell="1" allowOverlap="1" wp14:anchorId="2359FC76" wp14:editId="4E36F828">
            <wp:simplePos x="0" y="0"/>
            <wp:positionH relativeFrom="page">
              <wp:posOffset>492352</wp:posOffset>
            </wp:positionH>
            <wp:positionV relativeFrom="page">
              <wp:posOffset>956368</wp:posOffset>
            </wp:positionV>
            <wp:extent cx="9282354" cy="62084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5408" behindDoc="0" locked="0" layoutInCell="1" allowOverlap="1" wp14:anchorId="2DDB06B3" wp14:editId="469CD7A5">
            <wp:simplePos x="0" y="0"/>
            <wp:positionH relativeFrom="page">
              <wp:posOffset>492352</wp:posOffset>
            </wp:positionH>
            <wp:positionV relativeFrom="page">
              <wp:posOffset>776371</wp:posOffset>
            </wp:positionV>
            <wp:extent cx="9282354" cy="6208449"/>
            <wp:effectExtent l="0" t="0" r="0" b="0"/>
            <wp:wrapNone/>
            <wp:docPr id="5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22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6432" behindDoc="0" locked="0" layoutInCell="1" allowOverlap="1" wp14:anchorId="0A09ADE3" wp14:editId="306081E2">
            <wp:simplePos x="0" y="0"/>
            <wp:positionH relativeFrom="page">
              <wp:posOffset>492352</wp:posOffset>
            </wp:positionH>
            <wp:positionV relativeFrom="page">
              <wp:posOffset>956368</wp:posOffset>
            </wp:positionV>
            <wp:extent cx="9282354" cy="62084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7456" behindDoc="0" locked="0" layoutInCell="1" allowOverlap="1" wp14:anchorId="01637939" wp14:editId="602E2312">
            <wp:simplePos x="0" y="0"/>
            <wp:positionH relativeFrom="page">
              <wp:posOffset>492352</wp:posOffset>
            </wp:positionH>
            <wp:positionV relativeFrom="page">
              <wp:posOffset>776371</wp:posOffset>
            </wp:positionV>
            <wp:extent cx="9282354" cy="620844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22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8480" behindDoc="0" locked="0" layoutInCell="1" allowOverlap="1" wp14:anchorId="65045F8D" wp14:editId="73D28CBF">
            <wp:simplePos x="0" y="0"/>
            <wp:positionH relativeFrom="page">
              <wp:posOffset>492352</wp:posOffset>
            </wp:positionH>
            <wp:positionV relativeFrom="page">
              <wp:posOffset>956368</wp:posOffset>
            </wp:positionV>
            <wp:extent cx="9282354" cy="620844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2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69504" behindDoc="0" locked="0" layoutInCell="1" allowOverlap="1" wp14:anchorId="6F6E6422" wp14:editId="79046A27">
            <wp:simplePos x="0" y="0"/>
            <wp:positionH relativeFrom="page">
              <wp:posOffset>485346</wp:posOffset>
            </wp:positionH>
            <wp:positionV relativeFrom="page">
              <wp:posOffset>905742</wp:posOffset>
            </wp:positionV>
            <wp:extent cx="9296376" cy="597091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76" cy="597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0528" behindDoc="0" locked="0" layoutInCell="1" allowOverlap="1" wp14:anchorId="39695979" wp14:editId="199A41D0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1552" behindDoc="0" locked="0" layoutInCell="1" allowOverlap="1" wp14:anchorId="4DDB8DA5" wp14:editId="7AD5DEE9">
            <wp:simplePos x="0" y="0"/>
            <wp:positionH relativeFrom="page">
              <wp:posOffset>492352</wp:posOffset>
            </wp:positionH>
            <wp:positionV relativeFrom="page">
              <wp:posOffset>861128</wp:posOffset>
            </wp:positionV>
            <wp:extent cx="9282354" cy="612369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34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2576" behindDoc="0" locked="0" layoutInCell="1" allowOverlap="1" wp14:anchorId="79D58707" wp14:editId="0FAA1773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3600" behindDoc="0" locked="0" layoutInCell="1" allowOverlap="1" wp14:anchorId="0B524CA8" wp14:editId="6F536D25">
            <wp:simplePos x="0" y="0"/>
            <wp:positionH relativeFrom="page">
              <wp:posOffset>492352</wp:posOffset>
            </wp:positionH>
            <wp:positionV relativeFrom="page">
              <wp:posOffset>861128</wp:posOffset>
            </wp:positionV>
            <wp:extent cx="9282354" cy="612369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34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4624" behindDoc="0" locked="0" layoutInCell="1" allowOverlap="1" wp14:anchorId="6E8F1368" wp14:editId="01E87D70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5648" behindDoc="0" locked="0" layoutInCell="1" allowOverlap="1" wp14:anchorId="4F20E084" wp14:editId="3B5215F3">
            <wp:simplePos x="0" y="0"/>
            <wp:positionH relativeFrom="page">
              <wp:posOffset>492352</wp:posOffset>
            </wp:positionH>
            <wp:positionV relativeFrom="page">
              <wp:posOffset>1030642</wp:posOffset>
            </wp:positionV>
            <wp:extent cx="9282354" cy="595417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6672" behindDoc="0" locked="0" layoutInCell="1" allowOverlap="1" wp14:anchorId="5720EEA2" wp14:editId="256F9126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7696" behindDoc="0" locked="0" layoutInCell="1" allowOverlap="1" wp14:anchorId="44201F8B" wp14:editId="1F66EEF1">
            <wp:simplePos x="0" y="0"/>
            <wp:positionH relativeFrom="page">
              <wp:posOffset>492352</wp:posOffset>
            </wp:positionH>
            <wp:positionV relativeFrom="page">
              <wp:posOffset>861128</wp:posOffset>
            </wp:positionV>
            <wp:extent cx="9282354" cy="612369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34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8720" behindDoc="0" locked="0" layoutInCell="1" allowOverlap="1" wp14:anchorId="4AE9460D" wp14:editId="72314AE5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79744" behindDoc="0" locked="0" layoutInCell="1" allowOverlap="1" wp14:anchorId="68131BCA" wp14:editId="401E041A">
            <wp:simplePos x="0" y="0"/>
            <wp:positionH relativeFrom="page">
              <wp:posOffset>492352</wp:posOffset>
            </wp:positionH>
            <wp:positionV relativeFrom="page">
              <wp:posOffset>861128</wp:posOffset>
            </wp:positionV>
            <wp:extent cx="9282354" cy="612369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34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0768" behindDoc="0" locked="0" layoutInCell="1" allowOverlap="1" wp14:anchorId="5A902C9D" wp14:editId="680C74B3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1792" behindDoc="0" locked="0" layoutInCell="1" allowOverlap="1" wp14:anchorId="40E5E5EC" wp14:editId="4EB261FB">
            <wp:simplePos x="0" y="0"/>
            <wp:positionH relativeFrom="page">
              <wp:posOffset>492352</wp:posOffset>
            </wp:positionH>
            <wp:positionV relativeFrom="page">
              <wp:posOffset>861128</wp:posOffset>
            </wp:positionV>
            <wp:extent cx="9282354" cy="612369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34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2816" behindDoc="0" locked="0" layoutInCell="1" allowOverlap="1" wp14:anchorId="2C65AC75" wp14:editId="5395C8EA">
            <wp:simplePos x="0" y="0"/>
            <wp:positionH relativeFrom="page">
              <wp:posOffset>492352</wp:posOffset>
            </wp:positionH>
            <wp:positionV relativeFrom="page">
              <wp:posOffset>1041125</wp:posOffset>
            </wp:positionV>
            <wp:extent cx="9282354" cy="612369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12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3840" behindDoc="0" locked="0" layoutInCell="1" allowOverlap="1" wp14:anchorId="34498CA1" wp14:editId="04A4CB3E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4864" behindDoc="0" locked="0" layoutInCell="1" allowOverlap="1" wp14:anchorId="4115B954" wp14:editId="7973A101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5888" behindDoc="0" locked="0" layoutInCell="1" allowOverlap="1" wp14:anchorId="63F4AD3B" wp14:editId="3CA692AA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6912" behindDoc="0" locked="0" layoutInCell="1" allowOverlap="1" wp14:anchorId="5D55629E" wp14:editId="2FB51F97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7936" behindDoc="0" locked="0" layoutInCell="1" allowOverlap="1" wp14:anchorId="5289B5AD" wp14:editId="080B952D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8960" behindDoc="0" locked="0" layoutInCell="1" allowOverlap="1" wp14:anchorId="3F66A555" wp14:editId="5FE17A61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89984" behindDoc="0" locked="0" layoutInCell="1" allowOverlap="1" wp14:anchorId="6820C689" wp14:editId="4C6D53CE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1008" behindDoc="0" locked="0" layoutInCell="1" allowOverlap="1" wp14:anchorId="1934DE1B" wp14:editId="1C39643D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2032" behindDoc="0" locked="0" layoutInCell="1" allowOverlap="1" wp14:anchorId="60C73500" wp14:editId="55492DB8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3056" behindDoc="0" locked="0" layoutInCell="1" allowOverlap="1" wp14:anchorId="736BDB2F" wp14:editId="0BC4972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4080" behindDoc="0" locked="0" layoutInCell="1" allowOverlap="1" wp14:anchorId="0FE6ACFA" wp14:editId="1F869A16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5104" behindDoc="0" locked="0" layoutInCell="1" allowOverlap="1" wp14:anchorId="09D1F85D" wp14:editId="5731CE5E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6128" behindDoc="0" locked="0" layoutInCell="1" allowOverlap="1" wp14:anchorId="2CC6CA09" wp14:editId="61418599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7152" behindDoc="0" locked="0" layoutInCell="1" allowOverlap="1" wp14:anchorId="29AF1F9E" wp14:editId="3E5CAC7E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8176" behindDoc="0" locked="0" layoutInCell="1" allowOverlap="1" wp14:anchorId="04522B2E" wp14:editId="5F4F292C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699200" behindDoc="0" locked="0" layoutInCell="1" allowOverlap="1" wp14:anchorId="7AEB764A" wp14:editId="3625F80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0224" behindDoc="0" locked="0" layoutInCell="1" allowOverlap="1" wp14:anchorId="69A839C5" wp14:editId="75BD1A9F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1248" behindDoc="0" locked="0" layoutInCell="1" allowOverlap="1" wp14:anchorId="72B340B7" wp14:editId="61C6AF87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2272" behindDoc="0" locked="0" layoutInCell="1" allowOverlap="1" wp14:anchorId="1E48C269" wp14:editId="6856ECFD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3296" behindDoc="0" locked="0" layoutInCell="1" allowOverlap="1" wp14:anchorId="69CEA49D" wp14:editId="378DFACB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4320" behindDoc="0" locked="0" layoutInCell="1" allowOverlap="1" wp14:anchorId="5CDB1CD4" wp14:editId="5CEDDE1C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5344" behindDoc="0" locked="0" layoutInCell="1" allowOverlap="1" wp14:anchorId="2C6EC3FF" wp14:editId="3061CFBA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6368" behindDoc="0" locked="0" layoutInCell="1" allowOverlap="1" wp14:anchorId="336ACDFD" wp14:editId="236D3E53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7392" behindDoc="0" locked="0" layoutInCell="1" allowOverlap="1" wp14:anchorId="30FCC0B5" wp14:editId="6B79AF53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8416" behindDoc="0" locked="0" layoutInCell="1" allowOverlap="1" wp14:anchorId="3647FF9C" wp14:editId="0325D247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09440" behindDoc="0" locked="0" layoutInCell="1" allowOverlap="1" wp14:anchorId="5D008FA9" wp14:editId="79942421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0464" behindDoc="0" locked="0" layoutInCell="1" allowOverlap="1" wp14:anchorId="433AFFBF" wp14:editId="497222AB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1488" behindDoc="0" locked="0" layoutInCell="1" allowOverlap="1" wp14:anchorId="3AA8E39F" wp14:editId="7C311B0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2512" behindDoc="0" locked="0" layoutInCell="1" allowOverlap="1" wp14:anchorId="02E60A2D" wp14:editId="4E2109EF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3536" behindDoc="0" locked="0" layoutInCell="1" allowOverlap="1" wp14:anchorId="6486E865" wp14:editId="268E61FB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4560" behindDoc="0" locked="0" layoutInCell="1" allowOverlap="1" wp14:anchorId="3F519441" wp14:editId="37B152B0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5584" behindDoc="0" locked="0" layoutInCell="1" allowOverlap="1" wp14:anchorId="28BDF1F2" wp14:editId="19F799BF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6608" behindDoc="0" locked="0" layoutInCell="1" allowOverlap="1" wp14:anchorId="4AD1FD24" wp14:editId="74E9363A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59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7632" behindDoc="0" locked="0" layoutInCell="1" allowOverlap="1" wp14:anchorId="31D23B58" wp14:editId="693B6493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60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8656" behindDoc="0" locked="0" layoutInCell="1" allowOverlap="1" wp14:anchorId="268E51CA" wp14:editId="3CE48BEC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61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19680" behindDoc="0" locked="0" layoutInCell="1" allowOverlap="1" wp14:anchorId="26D8B8E6" wp14:editId="633A1310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62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0704" behindDoc="0" locked="0" layoutInCell="1" allowOverlap="1" wp14:anchorId="45FA3FE7" wp14:editId="2C725AC2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63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1728" behindDoc="0" locked="0" layoutInCell="1" allowOverlap="1" wp14:anchorId="3A109626" wp14:editId="295D093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64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2752" behindDoc="0" locked="0" layoutInCell="1" allowOverlap="1" wp14:anchorId="71369163" wp14:editId="55747514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65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3776" behindDoc="0" locked="0" layoutInCell="1" allowOverlap="1" wp14:anchorId="6FBC72AE" wp14:editId="2B886510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66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4800" behindDoc="0" locked="0" layoutInCell="1" allowOverlap="1" wp14:anchorId="2A99E75D" wp14:editId="6D4D9860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67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5824" behindDoc="0" locked="0" layoutInCell="1" allowOverlap="1" wp14:anchorId="54DB808D" wp14:editId="03DF8DCC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68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6848" behindDoc="0" locked="0" layoutInCell="1" allowOverlap="1" wp14:anchorId="324F8627" wp14:editId="2FDA651A">
            <wp:simplePos x="0" y="0"/>
            <wp:positionH relativeFrom="page">
              <wp:posOffset>492352</wp:posOffset>
            </wp:positionH>
            <wp:positionV relativeFrom="page">
              <wp:posOffset>1186030</wp:posOffset>
            </wp:positionV>
            <wp:extent cx="9282354" cy="5798790"/>
            <wp:effectExtent l="0" t="0" r="0" b="0"/>
            <wp:wrapNone/>
            <wp:docPr id="69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79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7872" behindDoc="0" locked="0" layoutInCell="1" allowOverlap="1" wp14:anchorId="6865759A" wp14:editId="175D8903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70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8896" behindDoc="0" locked="0" layoutInCell="1" allowOverlap="1" wp14:anchorId="7A5DF96D" wp14:editId="0236B36D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71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29920" behindDoc="0" locked="0" layoutInCell="1" allowOverlap="1" wp14:anchorId="078E1493" wp14:editId="70B7F2D0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72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0944" behindDoc="0" locked="0" layoutInCell="1" allowOverlap="1" wp14:anchorId="5BEB1B39" wp14:editId="65804C92">
            <wp:simplePos x="0" y="0"/>
            <wp:positionH relativeFrom="page">
              <wp:posOffset>492352</wp:posOffset>
            </wp:positionH>
            <wp:positionV relativeFrom="page">
              <wp:posOffset>1030642</wp:posOffset>
            </wp:positionV>
            <wp:extent cx="9282354" cy="5954178"/>
            <wp:effectExtent l="0" t="0" r="0" b="0"/>
            <wp:wrapNone/>
            <wp:docPr id="73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1968" behindDoc="0" locked="0" layoutInCell="1" allowOverlap="1" wp14:anchorId="06066857" wp14:editId="3EDD8947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74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2992" behindDoc="0" locked="0" layoutInCell="1" allowOverlap="1" wp14:anchorId="53E8410F" wp14:editId="1014B53E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75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4016" behindDoc="0" locked="0" layoutInCell="1" allowOverlap="1" wp14:anchorId="0579C85E" wp14:editId="2C08848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76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5040" behindDoc="0" locked="0" layoutInCell="1" allowOverlap="1" wp14:anchorId="5DD03835" wp14:editId="18091FF3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77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6064" behindDoc="0" locked="0" layoutInCell="1" allowOverlap="1" wp14:anchorId="311B66D3" wp14:editId="03447350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78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7088" behindDoc="0" locked="0" layoutInCell="1" allowOverlap="1" wp14:anchorId="7408828D" wp14:editId="058547CD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79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8112" behindDoc="0" locked="0" layoutInCell="1" allowOverlap="1" wp14:anchorId="65202F27" wp14:editId="1EBDE767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80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39136" behindDoc="0" locked="0" layoutInCell="1" allowOverlap="1" wp14:anchorId="76631409" wp14:editId="52049142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81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0160" behindDoc="0" locked="0" layoutInCell="1" allowOverlap="1" wp14:anchorId="144571B6" wp14:editId="472819B3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82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1184" behindDoc="0" locked="0" layoutInCell="1" allowOverlap="1" wp14:anchorId="686EC5E9" wp14:editId="7CAB6C55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83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2208" behindDoc="0" locked="0" layoutInCell="1" allowOverlap="1" wp14:anchorId="57680046" wp14:editId="4BDF5FF6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84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3232" behindDoc="0" locked="0" layoutInCell="1" allowOverlap="1" wp14:anchorId="537134BC" wp14:editId="3900FE5E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85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4256" behindDoc="0" locked="0" layoutInCell="1" allowOverlap="1" wp14:anchorId="762B2F77" wp14:editId="71C8E7D5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86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5280" behindDoc="0" locked="0" layoutInCell="1" allowOverlap="1" wp14:anchorId="4372BD1B" wp14:editId="23CD8FD9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87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6304" behindDoc="0" locked="0" layoutInCell="1" allowOverlap="1" wp14:anchorId="201445E9" wp14:editId="44CAB976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88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7328" behindDoc="0" locked="0" layoutInCell="1" allowOverlap="1" wp14:anchorId="3039B816" wp14:editId="31580420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89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8352" behindDoc="0" locked="0" layoutInCell="1" allowOverlap="1" wp14:anchorId="18A31B31" wp14:editId="4456D8EE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9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49376" behindDoc="0" locked="0" layoutInCell="1" allowOverlap="1" wp14:anchorId="52CCE9CB" wp14:editId="1A31E797">
            <wp:simplePos x="0" y="0"/>
            <wp:positionH relativeFrom="page">
              <wp:posOffset>492352</wp:posOffset>
            </wp:positionH>
            <wp:positionV relativeFrom="page">
              <wp:posOffset>1030642</wp:posOffset>
            </wp:positionV>
            <wp:extent cx="9282354" cy="5954178"/>
            <wp:effectExtent l="0" t="0" r="0" b="0"/>
            <wp:wrapNone/>
            <wp:docPr id="91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0400" behindDoc="0" locked="0" layoutInCell="1" allowOverlap="1" wp14:anchorId="078E5357" wp14:editId="7A1FEF04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92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1424" behindDoc="0" locked="0" layoutInCell="1" allowOverlap="1" wp14:anchorId="3621786C" wp14:editId="3D158666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9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2448" behindDoc="0" locked="0" layoutInCell="1" allowOverlap="1" wp14:anchorId="7DD1D59C" wp14:editId="75FCCAB6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94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3472" behindDoc="0" locked="0" layoutInCell="1" allowOverlap="1" wp14:anchorId="7DF9B0DC" wp14:editId="6F02D4CA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95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4496" behindDoc="0" locked="0" layoutInCell="1" allowOverlap="1" wp14:anchorId="5AAA46BD" wp14:editId="51689627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96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5520" behindDoc="0" locked="0" layoutInCell="1" allowOverlap="1" wp14:anchorId="345539AC" wp14:editId="44925DB7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97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6544" behindDoc="0" locked="0" layoutInCell="1" allowOverlap="1" wp14:anchorId="3E221457" wp14:editId="3C7325CC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98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7568" behindDoc="0" locked="0" layoutInCell="1" allowOverlap="1" wp14:anchorId="287DD4EF" wp14:editId="7E5E95C9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99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8592" behindDoc="0" locked="0" layoutInCell="1" allowOverlap="1" wp14:anchorId="0DA52C5F" wp14:editId="14A3DECE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00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59616" behindDoc="0" locked="0" layoutInCell="1" allowOverlap="1" wp14:anchorId="6DA73157" wp14:editId="421CD2C3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01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0640" behindDoc="0" locked="0" layoutInCell="1" allowOverlap="1" wp14:anchorId="66CE5BED" wp14:editId="15A9922E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02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1664" behindDoc="0" locked="0" layoutInCell="1" allowOverlap="1" wp14:anchorId="2559A496" wp14:editId="7B0BD8F8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03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2688" behindDoc="0" locked="0" layoutInCell="1" allowOverlap="1" wp14:anchorId="108F9111" wp14:editId="6EBCED19">
            <wp:simplePos x="0" y="0"/>
            <wp:positionH relativeFrom="page">
              <wp:posOffset>492352</wp:posOffset>
            </wp:positionH>
            <wp:positionV relativeFrom="page">
              <wp:posOffset>1210639</wp:posOffset>
            </wp:positionV>
            <wp:extent cx="9282354" cy="5954178"/>
            <wp:effectExtent l="0" t="0" r="0" b="0"/>
            <wp:wrapNone/>
            <wp:docPr id="104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3712" behindDoc="0" locked="0" layoutInCell="1" allowOverlap="1" wp14:anchorId="60E0D390" wp14:editId="2C212257">
            <wp:simplePos x="0" y="0"/>
            <wp:positionH relativeFrom="page">
              <wp:posOffset>492352</wp:posOffset>
            </wp:positionH>
            <wp:positionV relativeFrom="page">
              <wp:posOffset>1030642</wp:posOffset>
            </wp:positionV>
            <wp:extent cx="9282354" cy="5954178"/>
            <wp:effectExtent l="0" t="0" r="0" b="0"/>
            <wp:wrapNone/>
            <wp:docPr id="105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4736" behindDoc="0" locked="0" layoutInCell="1" allowOverlap="1" wp14:anchorId="0E2F3415" wp14:editId="43EDC040">
            <wp:simplePos x="0" y="0"/>
            <wp:positionH relativeFrom="page">
              <wp:posOffset>492352</wp:posOffset>
            </wp:positionH>
            <wp:positionV relativeFrom="page">
              <wp:posOffset>1210639</wp:posOffset>
            </wp:positionV>
            <wp:extent cx="9282354" cy="5954178"/>
            <wp:effectExtent l="0" t="0" r="0" b="0"/>
            <wp:wrapNone/>
            <wp:docPr id="106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5760" behindDoc="0" locked="0" layoutInCell="1" allowOverlap="1" wp14:anchorId="12F5410D" wp14:editId="65CD557B">
            <wp:simplePos x="0" y="0"/>
            <wp:positionH relativeFrom="page">
              <wp:posOffset>492352</wp:posOffset>
            </wp:positionH>
            <wp:positionV relativeFrom="page">
              <wp:posOffset>1030642</wp:posOffset>
            </wp:positionV>
            <wp:extent cx="9282354" cy="5954178"/>
            <wp:effectExtent l="0" t="0" r="0" b="0"/>
            <wp:wrapNone/>
            <wp:docPr id="107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5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6784" behindDoc="0" locked="0" layoutInCell="1" allowOverlap="1" wp14:anchorId="11552DA6" wp14:editId="0BC4E43E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08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7808" behindDoc="0" locked="0" layoutInCell="1" allowOverlap="1" wp14:anchorId="1B74D513" wp14:editId="6C1EF65E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09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8832" behindDoc="0" locked="0" layoutInCell="1" allowOverlap="1" wp14:anchorId="7ADE6463" wp14:editId="40BE2E10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10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69856" behindDoc="0" locked="0" layoutInCell="1" allowOverlap="1" wp14:anchorId="5AF9FEA4" wp14:editId="43AAC9D2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11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0880" behindDoc="0" locked="0" layoutInCell="1" allowOverlap="1" wp14:anchorId="0A0D5AE1" wp14:editId="3D64183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12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1904" behindDoc="0" locked="0" layoutInCell="1" allowOverlap="1" wp14:anchorId="44010151" wp14:editId="759C6161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13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2928" behindDoc="0" locked="0" layoutInCell="1" allowOverlap="1" wp14:anchorId="0B50C818" wp14:editId="3518EBF4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14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3952" behindDoc="0" locked="0" layoutInCell="1" allowOverlap="1" wp14:anchorId="1820C211" wp14:editId="3BC1B229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15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4976" behindDoc="0" locked="0" layoutInCell="1" allowOverlap="1" wp14:anchorId="10DC9A47" wp14:editId="7A173EED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16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6000" behindDoc="0" locked="0" layoutInCell="1" allowOverlap="1" wp14:anchorId="68D5FF95" wp14:editId="74BAF023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17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7024" behindDoc="0" locked="0" layoutInCell="1" allowOverlap="1" wp14:anchorId="429B55F7" wp14:editId="5C3DCA42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18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8048" behindDoc="0" locked="0" layoutInCell="1" allowOverlap="1" wp14:anchorId="49852489" wp14:editId="13D77E74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19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79072" behindDoc="0" locked="0" layoutInCell="1" allowOverlap="1" wp14:anchorId="4D1AE415" wp14:editId="1BACDF76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20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0096" behindDoc="0" locked="0" layoutInCell="1" allowOverlap="1" wp14:anchorId="52055F93" wp14:editId="33305C9A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21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1120" behindDoc="0" locked="0" layoutInCell="1" allowOverlap="1" wp14:anchorId="615D3D63" wp14:editId="5108D6B5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22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2144" behindDoc="0" locked="0" layoutInCell="1" allowOverlap="1" wp14:anchorId="5B21AC21" wp14:editId="35D547AE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23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3168" behindDoc="0" locked="0" layoutInCell="1" allowOverlap="1" wp14:anchorId="522BA1F2" wp14:editId="6EF0A28B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24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4192" behindDoc="0" locked="0" layoutInCell="1" allowOverlap="1" wp14:anchorId="2098A256" wp14:editId="1A989031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25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5216" behindDoc="0" locked="0" layoutInCell="1" allowOverlap="1" wp14:anchorId="69E05E32" wp14:editId="5F8A9F6B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26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6240" behindDoc="0" locked="0" layoutInCell="1" allowOverlap="1" wp14:anchorId="6412C45B" wp14:editId="3F03B3E5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27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7264" behindDoc="0" locked="0" layoutInCell="1" allowOverlap="1" wp14:anchorId="0C19340F" wp14:editId="3DEECB16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28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8288" behindDoc="0" locked="0" layoutInCell="1" allowOverlap="1" wp14:anchorId="0CF1E835" wp14:editId="3765EB3B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29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89312" behindDoc="0" locked="0" layoutInCell="1" allowOverlap="1" wp14:anchorId="5BFE1631" wp14:editId="3DA634E3">
            <wp:simplePos x="0" y="0"/>
            <wp:positionH relativeFrom="page">
              <wp:posOffset>492352</wp:posOffset>
            </wp:positionH>
            <wp:positionV relativeFrom="page">
              <wp:posOffset>1125882</wp:posOffset>
            </wp:positionV>
            <wp:extent cx="9282354" cy="6038935"/>
            <wp:effectExtent l="0" t="0" r="0" b="0"/>
            <wp:wrapNone/>
            <wp:docPr id="130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4C1" w:rsidRDefault="002244C1" w:rsidP="002244C1">
      <w:pPr>
        <w:rPr>
          <w:sz w:val="17"/>
        </w:rPr>
        <w:sectPr w:rsidR="002244C1">
          <w:pgSz w:w="15560" w:h="12480" w:orient="landscape"/>
          <w:pgMar w:top="1400" w:right="141" w:bottom="280" w:left="708" w:header="720" w:footer="720" w:gutter="0"/>
          <w:cols w:space="720"/>
        </w:sectPr>
      </w:pPr>
    </w:p>
    <w:p w:rsidR="002244C1" w:rsidRDefault="002244C1" w:rsidP="002244C1">
      <w:pPr>
        <w:spacing w:before="4"/>
        <w:rPr>
          <w:sz w:val="17"/>
        </w:rPr>
      </w:pPr>
      <w:r>
        <w:rPr>
          <w:sz w:val="17"/>
        </w:rPr>
        <w:lastRenderedPageBreak/>
        <w:drawing>
          <wp:anchor distT="0" distB="0" distL="0" distR="0" simplePos="0" relativeHeight="251790336" behindDoc="0" locked="0" layoutInCell="1" allowOverlap="1" wp14:anchorId="2C47AF33" wp14:editId="5518FCFC">
            <wp:simplePos x="0" y="0"/>
            <wp:positionH relativeFrom="page">
              <wp:posOffset>492352</wp:posOffset>
            </wp:positionH>
            <wp:positionV relativeFrom="page">
              <wp:posOffset>945885</wp:posOffset>
            </wp:positionV>
            <wp:extent cx="9282354" cy="6038935"/>
            <wp:effectExtent l="0" t="0" r="0" b="0"/>
            <wp:wrapNone/>
            <wp:docPr id="131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354" cy="60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E63" w:rsidRPr="00F26E63" w:rsidRDefault="00F26E63" w:rsidP="00747DFF">
      <w:pPr>
        <w:spacing w:before="4"/>
      </w:pPr>
      <w:bookmarkStart w:id="1" w:name="_GoBack"/>
      <w:bookmarkEnd w:id="1"/>
    </w:p>
    <w:sectPr w:rsidR="00F26E63" w:rsidRPr="00F26E63">
      <w:pgSz w:w="15560" w:h="12480" w:orient="landscape"/>
      <w:pgMar w:top="1400" w:right="141" w:bottom="28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BE3" w:rsidRDefault="00343BE3" w:rsidP="00517A41">
      <w:r>
        <w:separator/>
      </w:r>
    </w:p>
  </w:endnote>
  <w:endnote w:type="continuationSeparator" w:id="0">
    <w:p w:rsidR="00343BE3" w:rsidRDefault="00343BE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BE3" w:rsidRDefault="00343BE3" w:rsidP="00517A41">
      <w:r>
        <w:separator/>
      </w:r>
    </w:p>
  </w:footnote>
  <w:footnote w:type="continuationSeparator" w:id="0">
    <w:p w:rsidR="00343BE3" w:rsidRDefault="00343BE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037DC"/>
    <w:rsid w:val="000540A1"/>
    <w:rsid w:val="00075631"/>
    <w:rsid w:val="00075FC2"/>
    <w:rsid w:val="000831BD"/>
    <w:rsid w:val="000B2A55"/>
    <w:rsid w:val="00186C6C"/>
    <w:rsid w:val="00192081"/>
    <w:rsid w:val="001A0865"/>
    <w:rsid w:val="001C11FA"/>
    <w:rsid w:val="001E08BA"/>
    <w:rsid w:val="002244C1"/>
    <w:rsid w:val="00251BA3"/>
    <w:rsid w:val="0026680F"/>
    <w:rsid w:val="002F5F03"/>
    <w:rsid w:val="00313427"/>
    <w:rsid w:val="00343BE3"/>
    <w:rsid w:val="00353A8A"/>
    <w:rsid w:val="003960C1"/>
    <w:rsid w:val="003B4F49"/>
    <w:rsid w:val="003C4BB6"/>
    <w:rsid w:val="003D018B"/>
    <w:rsid w:val="00424E7B"/>
    <w:rsid w:val="0044547E"/>
    <w:rsid w:val="004E34F3"/>
    <w:rsid w:val="004E5714"/>
    <w:rsid w:val="004F4265"/>
    <w:rsid w:val="005029F7"/>
    <w:rsid w:val="00517A41"/>
    <w:rsid w:val="00520BC5"/>
    <w:rsid w:val="00573CE5"/>
    <w:rsid w:val="00596ED1"/>
    <w:rsid w:val="005D6DF1"/>
    <w:rsid w:val="005F6DF4"/>
    <w:rsid w:val="00606197"/>
    <w:rsid w:val="00607950"/>
    <w:rsid w:val="00643E74"/>
    <w:rsid w:val="00672FD2"/>
    <w:rsid w:val="00692ADB"/>
    <w:rsid w:val="006C26FD"/>
    <w:rsid w:val="0074775D"/>
    <w:rsid w:val="00747DFF"/>
    <w:rsid w:val="00791F69"/>
    <w:rsid w:val="007B3274"/>
    <w:rsid w:val="007E07C6"/>
    <w:rsid w:val="007F5517"/>
    <w:rsid w:val="007F5B89"/>
    <w:rsid w:val="00905917"/>
    <w:rsid w:val="00932A9A"/>
    <w:rsid w:val="00944E3C"/>
    <w:rsid w:val="00A31AF5"/>
    <w:rsid w:val="00A43155"/>
    <w:rsid w:val="00A80A98"/>
    <w:rsid w:val="00AB01F0"/>
    <w:rsid w:val="00AC7D86"/>
    <w:rsid w:val="00B639E7"/>
    <w:rsid w:val="00B86BFF"/>
    <w:rsid w:val="00BC3F1A"/>
    <w:rsid w:val="00C40AD5"/>
    <w:rsid w:val="00C50E73"/>
    <w:rsid w:val="00D0495B"/>
    <w:rsid w:val="00D70371"/>
    <w:rsid w:val="00E25874"/>
    <w:rsid w:val="00E83EBA"/>
    <w:rsid w:val="00F26E63"/>
    <w:rsid w:val="00F537C9"/>
    <w:rsid w:val="00F95989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4E7B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34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4F3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old">
    <w:name w:val="bold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791F69"/>
  </w:style>
  <w:style w:type="paragraph" w:customStyle="1" w:styleId="odluka-zakon">
    <w:name w:val="odluka-zakon"/>
    <w:basedOn w:val="Normal"/>
    <w:rsid w:val="007B327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normalcentar">
    <w:name w:val="normalcentar"/>
    <w:basedOn w:val="Normal"/>
    <w:rsid w:val="007E07C6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4E7B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34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4F3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old">
    <w:name w:val="bold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791F69"/>
  </w:style>
  <w:style w:type="paragraph" w:customStyle="1" w:styleId="odluka-zakon">
    <w:name w:val="odluka-zakon"/>
    <w:basedOn w:val="Normal"/>
    <w:rsid w:val="007B327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normalcentar">
    <w:name w:val="normalcentar"/>
    <w:basedOn w:val="Normal"/>
    <w:rsid w:val="007E07C6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24</TotalTime>
  <Pages>130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11</cp:revision>
  <dcterms:created xsi:type="dcterms:W3CDTF">2025-01-13T07:29:00Z</dcterms:created>
  <dcterms:modified xsi:type="dcterms:W3CDTF">2025-01-13T07:57:00Z</dcterms:modified>
</cp:coreProperties>
</file>