
<file path=[Content_Types].xml><?xml version="1.0" encoding="utf-8"?>
<Types xmlns="http://schemas.openxmlformats.org/package/2006/content-types">
  <Default Extension="png" ContentType="image/png"/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6"/>
        <w:gridCol w:w="9564"/>
      </w:tblGrid>
      <w:tr w:rsidR="00932A9A" w:rsidRPr="00424E7B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424E7B" w:rsidRDefault="007D1909" w:rsidP="00692ADB">
            <w:pPr>
              <w:pStyle w:val="NASLOVZLATO"/>
              <w:spacing w:after="120"/>
            </w:pPr>
            <w:r>
              <w:rPr>
                <w:lang w:val="en-US" w:eastAsia="en-US"/>
              </w:rPr>
              <w:drawing>
                <wp:inline distT="0" distB="0" distL="0" distR="0">
                  <wp:extent cx="523875" cy="561975"/>
                  <wp:effectExtent l="0" t="0" r="9525" b="9525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0A633E" w:rsidRPr="000A633E" w:rsidRDefault="00D22F65" w:rsidP="000A633E">
            <w:pPr>
              <w:pStyle w:val="NASLOVBELO"/>
              <w:spacing w:after="0"/>
              <w:contextualSpacing/>
              <w:rPr>
                <w:color w:val="FFE599"/>
              </w:rPr>
            </w:pPr>
            <w:r w:rsidRPr="00D22F65">
              <w:rPr>
                <w:color w:val="FFE599"/>
              </w:rPr>
              <w:t xml:space="preserve">ПРАВИЛНИК </w:t>
            </w:r>
          </w:p>
          <w:p w:rsidR="00932A9A" w:rsidRPr="00424E7B" w:rsidRDefault="000E47D0" w:rsidP="00D22F65">
            <w:pPr>
              <w:pStyle w:val="NASLOVBELO"/>
              <w:spacing w:after="0"/>
            </w:pPr>
            <w:r>
              <w:t>О УПРАВИ У ЈАВНОМ ТУЖИЛАШТВУ</w:t>
            </w:r>
          </w:p>
          <w:p w:rsidR="00932A9A" w:rsidRPr="00D65E37" w:rsidRDefault="00520BC5" w:rsidP="00D65E37">
            <w:pPr>
              <w:pStyle w:val="podnaslovpropisa"/>
              <w:spacing w:after="0" w:afterAutospacing="0"/>
              <w:rPr>
                <w:lang w:val="sr-Cyrl-RS"/>
              </w:rPr>
            </w:pPr>
            <w:r w:rsidRPr="00424E7B">
              <w:t xml:space="preserve">("Сл. гласник РС", бр. </w:t>
            </w:r>
            <w:r w:rsidR="00E83EBA" w:rsidRPr="00424E7B">
              <w:t>10/202</w:t>
            </w:r>
            <w:r w:rsidR="00D65E37">
              <w:t>5</w:t>
            </w:r>
            <w:r w:rsidRPr="00424E7B">
              <w:t>)</w:t>
            </w:r>
          </w:p>
        </w:tc>
      </w:tr>
    </w:tbl>
    <w:p w:rsidR="00306734" w:rsidRDefault="00306734" w:rsidP="00306734">
      <w:pPr>
        <w:spacing w:line="210" w:lineRule="atLeast"/>
        <w:jc w:val="center"/>
      </w:pPr>
      <w:bookmarkStart w:id="0" w:name="str_1"/>
      <w:bookmarkStart w:id="1" w:name="_GoBack"/>
      <w:bookmarkEnd w:id="0"/>
      <w:bookmarkEnd w:id="1"/>
      <w:r>
        <w:rPr>
          <w:rFonts w:ascii="Verdana" w:eastAsia="Verdana" w:hAnsi="Verdana" w:cs="Verdana"/>
        </w:rPr>
        <w:drawing>
          <wp:inline distT="0" distB="0" distL="0" distR="0" wp14:anchorId="250E8C74" wp14:editId="3A2F1296">
            <wp:extent cx="5000000" cy="702195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AAAASUVORK5CYII=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3AE8EA2C" wp14:editId="146C601F">
            <wp:extent cx="5000000" cy="702195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ZHkKfjJhgQAAAABJRU5ErkJggg=="/>
                    <pic:cNvPicPr/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1CB03957" wp14:editId="2F947B4C">
            <wp:extent cx="5000000" cy="702195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VvbBoEPg9EAAAAAElFTkSuQmCC"/>
                    <pic:cNvPicPr/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E4AF164" wp14:editId="4C1B80EA">
            <wp:extent cx="5000000" cy="702195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jh0IAAAAAAjytx7kwog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Baj0niQaC8HcAAAAAElFTkSuQmCC"/>
                    <pic:cNvPicPr/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562D66F3" wp14:editId="26D35F3B">
            <wp:extent cx="5000000" cy="702195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8V22AVKr1NaOn7Avtvdjy6avpihfb8TpFp2DYnHgAAALALQ52v1p6HIgAAAADrwHPd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Da27liAAAEiUlEQVS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CEIgAAAMCQhCIAAADAkIQiAAAAwJD+P9GElQYCWmXKAAAAAElFTkSuQmCC"/>
                    <pic:cNvPicPr/>
                  </pic:nvPicPr>
                  <pic:blipFill>
                    <a:blip r:embed="rId1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15F923F1" wp14:editId="11E48F4C">
            <wp:extent cx="5000000" cy="702195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aIIAAAAwEvnFXg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kQRAAAAIEkUAQAAAJJEEQAAACBJFAEAAACSRBEAAAAgSRQBAAAAkv4AeVpXLVhaDFEAAAAASUVORK5CYII="/>
                    <pic:cNvPicPr/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085A19AD" wp14:editId="0397A4C5">
            <wp:extent cx="5000000" cy="702195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B98BF67" wp14:editId="5DF3C834">
            <wp:extent cx="5000000" cy="702195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gLGN6KICXEl1gAAAABJRU5ErkJggg==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C546168" wp14:editId="7C29CFE8">
            <wp:extent cx="5000000" cy="702195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vFeuhfI3AAAAAElFTkSuQmCC"/>
                    <pic:cNvPicPr/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B1A04AB" wp14:editId="60320B08">
            <wp:extent cx="5000000" cy="702195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sQMBAAAAAEH+1oNcGAE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CRFAAAAgCUpAgAAACxJEQAAAGBJigAAAABLUgQAAABYkiIAAADAkhQBAAAAlqQIAAAAsBTwAz4yGw3GUwAAAABJRU5ErkJggg=="/>
                    <pic:cNvPicPr/>
                  </pic:nvPicPr>
                  <pic:blipFill>
                    <a:blip r:embed="rId1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7ADE15EF" wp14:editId="34FC5E79">
            <wp:extent cx="5000000" cy="702195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+PmV3oQ5pr+wAAAABJRU5ErkJggg==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50C10A1E" wp14:editId="18AE09A7">
            <wp:extent cx="5000000" cy="702195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+XhU90KEC9WgAAAABJRU5ErkJggg==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7B4FC98" wp14:editId="254B4483">
            <wp:extent cx="5000000" cy="702195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gAAAABJRU5ErkJggg==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539021A4" wp14:editId="5B67786D">
            <wp:extent cx="5000000" cy="702195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w2ONoUAAAAASUVORK5CYII=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2B83E45C" wp14:editId="7DDC7370">
            <wp:extent cx="5000000" cy="702195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0D457D9C" wp14:editId="3DF08F21">
            <wp:extent cx="5000000" cy="702195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0FOmoNyTbvAAAAAElFTkSuQmCC"/>
                    <pic:cNvPicPr/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50AFCD70" wp14:editId="03692379">
            <wp:extent cx="5000000" cy="702195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aBU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Ebw9TgAAADBJREFUloQiAAAAQEtCEQAAAKAloQgAAADQklAEAAAAaEkoAgAAALQkFAEAAABa+v++OOSzAJOBHgAAAABJRU5ErkJggg=="/>
                    <pic:cNvPicPr/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73828E01" wp14:editId="728EAD47">
            <wp:extent cx="5000000" cy="702195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ptC7HedO1a3RBBV8XMlssG6SLaN6QATV0PWOVn9BHWevooKLHoP6a89J7YVTF+rT5XSzjbcMuIw6l2xLt3pNBFXHr6bOp1377knV+y2bny7V+4Xw2mdxtTekTszMRw4sucQWKyiyBbAN3ToASZIkSZKkEsDKzBzroVyLEhSRJEmSJEmKiBiDqZfnZVBEkiRJkiR10iQnnpMkSZIkSVpv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f9f0DG7Tbsz0LnAAAAAElFTkSuQmCC"/>
                    <pic:cNvPicPr/>
                  </pic:nvPicPr>
                  <pic:blipFill>
                    <a:blip r:embed="rId2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69A72CE" wp14:editId="4E3325F9">
            <wp:extent cx="5000000" cy="702195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6ZSzqxRYiDPAAAAAElFTkSuQmCC"/>
                    <pic:cNvPicPr/>
                  </pic:nvPicPr>
                  <pic:blipFill>
                    <a:blip r:embed="rId2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1B4492D5" wp14:editId="30C1B2E5">
            <wp:extent cx="5000000" cy="702195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+eIiZ+k8+WqgAAAABJRU5ErkJggg=="/>
                    <pic:cNvPicPr/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11F8D9E7" wp14:editId="12CC3D2D">
            <wp:extent cx="5000000" cy="702195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AAAAABJRU5ErkJggg=="/>
                    <pic:cNvPicPr/>
                  </pic:nvPicPr>
                  <pic:blipFill>
                    <a:blip r:embed="rId2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40539B0C" wp14:editId="627001EF">
            <wp:extent cx="5000000" cy="702195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wsAAADwD6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CSKAAAAAEmiCAAAAJAkigAAAABJoggAAACQJIoAAAAASaIIAAAAkPQXBLeZHR+dut8AAAAASUVORK5CYII="/>
                    <pic:cNvPicPr/>
                  </pic:nvPicPr>
                  <pic:blipFill>
                    <a:blip r:embed="rId3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7E072136" wp14:editId="72920A54">
            <wp:extent cx="5000000" cy="702195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27DlcYKPdwAAAABJRU5ErkJggg=="/>
                    <pic:cNvPicPr/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7A32024" wp14:editId="7814E702">
            <wp:extent cx="5000000" cy="702195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8hdvJFBNwEYAAAAAElFTkSuQmCC"/>
                    <pic:cNvPicPr/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54EF2113" wp14:editId="74D4BEB9">
            <wp:extent cx="5000000" cy="702195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K2YAAAAASUVORK5CYII="/>
                    <pic:cNvPicPr/>
                  </pic:nvPicPr>
                  <pic:blipFill>
                    <a:blip r:embed="rId3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20A5C3D5" wp14:editId="12568957">
            <wp:extent cx="5000000" cy="702195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8cOBAAAAAAE+VsPcmEE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Bcn4A+ZSzuSsAAAAAElFTkSuQmCC"/>
                    <pic:cNvPicPr/>
                  </pic:nvPicPr>
                  <pic:blipFill>
                    <a:blip r:embed="rId3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1CDF829C" wp14:editId="45A25065">
            <wp:extent cx="5000000" cy="702195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Hfes3OMAAAAAElFTkSuQmCC"/>
                    <pic:cNvPicPr/>
                  </pic:nvPicPr>
                  <pic:blipFill>
                    <a:blip r:embed="rId3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7EF31598" wp14:editId="4E905F6E">
            <wp:extent cx="5000000" cy="702195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zM+PSjTNlioosg4lGjvt1WwlSZIkSZpEawKX1dGQOmtJgiKSJEmSJEnjzo5WJU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kkERSZIkSZLUSQZFJEmSJElSJxkUkSRJkiRJnWRQRJIkSZIkdZJBEUmSJEmS1EkGRSRJkiRJUicZFJEkSZIkSZ1kUESSJEmSJHWSQRFJkiRJktRJBkUkSZIkSVInGRSRJEmSJEmdZFBEkiRJkiR10v8HilRTu0pGH0kAAAAASUVORK5CYII="/>
                    <pic:cNvPicPr/>
                  </pic:nvPicPr>
                  <pic:blipFill>
                    <a:blip r:embed="rId3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13A9D881" wp14:editId="75E382A9">
            <wp:extent cx="5000000" cy="702195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n+qL1dGHdAAAAAASUVORK5CYII="/>
                    <pic:cNvPicPr/>
                  </pic:nvPicPr>
                  <pic:blipFill>
                    <a:blip r:embed="rId3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34187745" wp14:editId="29A45EDF">
            <wp:extent cx="5000000" cy="702195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mZLwZ39CtjIlulXYBGtBCDJffjNx4FNGD4WzcaXv2M2SdwpuUelLTyf42wCux1bZOMVFPkpcBjw334FzczMzMzMzGyRTAdu7lfIelPE2AY8JU13E3UzMzMzMzOzJUPSjIh4sF85G27MgyJmZmZmZmZmZpOBE62amZmZmZmZ2UByUMTMzMzMzMzMBpKDImZmZmZmZmY2kBwUMTMzMzMzM7OB5KCImZmZmZmZmQ0kB0XMzMzMzMzMbCA5KGJmZmZmZmZmA8lBETMzMzMzMzMbSA6KmJmZmZmZmdlAclDEzMzMzMzMzAaSgyJmZmZmZmZmNpAcFDEzMzMzMzOzgeSgiJmZmZmZmZkNJAdFzMzMzMzMzGwgOShiZmZmZmZmZgPJQREzMzMzMzMzG0gOipiZmZmZmZnZQHJQxMzMzMzMzMwGkoMiZmZmZmZmZjaQHBQxMzMzMzMzs4HkoIiZmZmZmZn9fzt2IAAAAAAgyN96kAsj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BTnJhV88dvfPAAAAAElFTkSuQmCC"/>
                    <pic:cNvPicPr/>
                  </pic:nvPicPr>
                  <pic:blipFill>
                    <a:blip r:embed="rId3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21D84B75" wp14:editId="01D3950F">
            <wp:extent cx="5000000" cy="702195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zMpAAAAAElFTkSuQmCC"/>
                    <pic:cNvPicPr/>
                  </pic:nvPicPr>
                  <pic:blipFill>
                    <a:blip r:embed="rId3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2D0A13DA" wp14:editId="76A85CE6">
            <wp:extent cx="5000000" cy="702195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s2fcoMuZ0gttN1QoAAABcQobZLPdk36MIAAAAwEHgXi0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JVEEAAAAaEkUAQAAAFoSRQAAAICWRBEAAACgpf8HKT1V7WfL+8YAAAAASUVORK5CYII="/>
                    <pic:cNvPicPr/>
                  </pic:nvPicPr>
                  <pic:blipFill>
                    <a:blip r:embed="rId4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3400D812" wp14:editId="1F6DEF67">
            <wp:extent cx="5000000" cy="7021957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IBdG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AjrL2PIDPNjWAAAAAElFTkSuQmCC"/>
                    <pic:cNvPicPr/>
                  </pic:nvPicPr>
                  <pic:blipFill>
                    <a:blip r:embed="rId4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5785F31F" wp14:editId="48CCC8A6">
            <wp:extent cx="5000000" cy="702195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cH0h+CCJgAAAABJRU5ErkJggg=="/>
                    <pic:cNvPicPr/>
                  </pic:nvPicPr>
                  <pic:blipFill>
                    <a:blip r:embed="rId4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733A60B8" wp14:editId="219D5993">
            <wp:extent cx="5000000" cy="702195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YInrk1pNdMAAAAAElFTkSuQmCC"/>
                    <pic:cNvPicPr/>
                  </pic:nvPicPr>
                  <pic:blipFill>
                    <a:blip r:embed="rId4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2C821114" wp14:editId="14D5FA58">
            <wp:extent cx="5000000" cy="7021957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lAAAAAElFTkSuQmCC"/>
                    <pic:cNvPicPr/>
                  </pic:nvPicPr>
                  <pic:blipFill>
                    <a:blip r:embed="rId4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FF1BFC8" wp14:editId="2857563E">
            <wp:extent cx="5000000" cy="7021957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0HuTAC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Us+OECtbQn2wAAAAASUVORK5CYII="/>
                    <pic:cNvPicPr/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3994424B" wp14:editId="07C012D0">
            <wp:extent cx="5000000" cy="702195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cAIvTcIk2oAAAAASUVORK5CYII="/>
                    <pic:cNvPicPr/>
                  </pic:nvPicPr>
                  <pic:blipFill>
                    <a:blip r:embed="rId4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E9E67B0" wp14:editId="4DFCB8A2">
            <wp:extent cx="5000000" cy="702195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65LcJ8lZEdAdxFczz8P75dQ13N+drd5trkvylKr66B77s+akhyLD1IwAAABwl1jNGLbXfkwnPRQBAAAAOAx8qwU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EooAAAAALQlFAAAAgJaEIgAAAEBLQhEAAACgJaEIAAAA0JJQBAAAAGhJKAIAAAC0JBQBAAAAWhKKACDPzJsAAAEWSURBVAAAAC0JRQAAAICWhCIAAABAS0IRAAAAoCWhCAAAANCSUAQAAABoSSgCAAAAtCQUAQAAAFoSigAAAAAtCUUAAACAloQiAAAAQEtCEQAAAKAloQgAAADQklAEAAAAaEkoAgAAALQkFAEAAABaEooAAAAALQlFAAAAgJaEIgAAAEBLQhEAAACgJaEIAAAA0JJQBAAAAGhJKAIAAAC0JBQBAAAAWhKKAAAAAC0JRQAAAICWhCIAAABAS0IRAAAAoCWhCAAAANCSUAQAAABoSSgCAAAAtCQUAQAAAFoSigAAAAAtCUUAAACAloQiAAAAQEtCEQAAAKAloQgAAADQklAEAAAAaEkoAgAAALQkFAEAAABa+v9Sc29Bdcz8QAAAAABJRU5ErkJggg=="/>
                    <pic:cNvPicPr/>
                  </pic:nvPicPr>
                  <pic:blipFill>
                    <a:blip r:embed="rId4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7343F5B1" wp14:editId="11357526">
            <wp:extent cx="5000000" cy="702195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Fg86k7XfafAuVaPV5wOvGlZMkSZIkSVvkvMzcaVwhjbZQQZErUvNJO2WZJEmSJEkLI4ALMvOn4wpqtHkPiiy3KYwkSZIkSVrOFmOq8Ekx70ERSZIkSZKk5cDZZy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SZIkSVIvGRSRJEmSJEm9ZFBEkiRJkiT1kkERSZIkSZLUSwZFJEmSJElSLxkUkSRJkiRJvWRQRJIkSZIk9ZJBEUmSJEmS1EsGRSRJkiRJUi8ZFJEkSZIkSb1kUESSJEmSJPWSQRFJkiRJktRLBkUk6f+3YwcCAAAAAIL8rQe5MAI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akCAAAALAkRQAAAIAlKQIAAAAsSREAAABgSYoAAAAAS1IEAAAAWJIiAAAAwJIUAQAAAJYCDXsUZ2xtRBYAAAAASUVORK5CYII="/>
                    <pic:cNvPicPr/>
                  </pic:nvPicPr>
                  <pic:blipFill>
                    <a:blip r:embed="rId4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4ADBF15F" wp14:editId="72C796AF">
            <wp:extent cx="5000000" cy="702195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cAAAAASUVORK5CYII="/>
                    <pic:cNvPicPr/>
                  </pic:nvPicPr>
                  <pic:blipFill>
                    <a:blip r:embed="rId4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DECBB39" wp14:editId="2DD75918">
            <wp:extent cx="5000000" cy="702195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9ygAO9rKfBOAAAAABJRU5ErkJggg=="/>
                    <pic:cNvPicPr/>
                  </pic:nvPicPr>
                  <pic:blipFill>
                    <a:blip r:embed="rId5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3981AA09" wp14:editId="3E64FD93">
            <wp:extent cx="5000000" cy="702195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+1HnZS6+43HgAAAABJRU5ErkJggg=="/>
                    <pic:cNvPicPr/>
                  </pic:nvPicPr>
                  <pic:blipFill>
                    <a:blip r:embed="rId5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4360D63B" wp14:editId="75076980">
            <wp:extent cx="5000000" cy="702195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R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TVlpYyAAAGfUlEQVRJkppkKCJJkiRJkppkKCJJkiRJkppkKCJJkiRJkppkKCJJkiRJkppkKCJJkiRJkppkKCJJkiRJkppkKCJJkiRJkppkKCJJkiRJkppkKCJJkiRJkppkKCJJkiRJkppkKCJJkiRJkppkKCJJkiRJkppkKCJJkiRJkppkKCJJkiRJkppkKCJJkiRJkppkKCJJkiRJkppkKCJJkiRJkppkKCJJkiRJkppkKCJJkiRJkppkKCJJkiRJkppkKCJJkiRJkppkKCJJkiRJkppkKCJJkiRJkppkKCJJkiRJ0v9vxw4EAAAAAAT5Ww9yYcS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iSIgAAAMCSFAEAAACWpAgAAACwJEUAAACAJSkCAAAALEkRAAAAYEmKAAAAAEtSBAAAAFgKc+Svkf8Mmf8AAAAASUVORK5CYII="/>
                    <pic:cNvPicPr/>
                  </pic:nvPicPr>
                  <pic:blipFill>
                    <a:blip r:embed="rId5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38674C0F" wp14:editId="6DDDBF53">
            <wp:extent cx="5000000" cy="7021957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YCSYqFAAAAABJRU5ErkJggg=="/>
                    <pic:cNvPicPr/>
                  </pic:nvPicPr>
                  <pic:blipFill>
                    <a:blip r:embed="rId5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6F01D839" wp14:editId="34D0F353">
            <wp:extent cx="5000000" cy="7021957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x9Hoh6MesZwAAAAAElFTkSuQmCC"/>
                    <pic:cNvPicPr/>
                  </pic:nvPicPr>
                  <pic:blipFill>
                    <a:blip r:embed="rId5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306734">
      <w:pPr>
        <w:spacing w:line="210" w:lineRule="atLeast"/>
        <w:jc w:val="center"/>
      </w:pPr>
      <w:r>
        <w:rPr>
          <w:rFonts w:ascii="Verdana" w:eastAsia="Verdana" w:hAnsi="Verdana" w:cs="Verdana"/>
        </w:rPr>
        <w:lastRenderedPageBreak/>
        <w:drawing>
          <wp:inline distT="0" distB="0" distL="0" distR="0" wp14:anchorId="4F13914A" wp14:editId="3CB9B16E">
            <wp:extent cx="5000000" cy="702195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HqppymJqPVgAAAABJRU5ErkJggg=="/>
                    <pic:cNvPicPr/>
                  </pic:nvPicPr>
                  <pic:blipFill>
                    <a:blip r:embed="rId5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734" w:rsidRDefault="00306734" w:rsidP="00DC794D">
      <w:pPr>
        <w:pStyle w:val="Normal3"/>
        <w:rPr>
          <w:sz w:val="20"/>
        </w:rPr>
      </w:pPr>
    </w:p>
    <w:sectPr w:rsidR="00306734" w:rsidSect="00D22F65">
      <w:footerReference w:type="default" r:id="rId56"/>
      <w:type w:val="continuous"/>
      <w:pgSz w:w="11400" w:h="15400"/>
      <w:pgMar w:top="284" w:right="500" w:bottom="280" w:left="40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3BE3" w:rsidRDefault="00343BE3" w:rsidP="00517A41">
      <w:r>
        <w:separator/>
      </w:r>
    </w:p>
  </w:endnote>
  <w:endnote w:type="continuationSeparator" w:id="0">
    <w:p w:rsidR="00343BE3" w:rsidRDefault="00343BE3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306734">
      <w:rPr>
        <w:caps/>
        <w:noProof/>
        <w:color w:val="5B9BD5"/>
      </w:rPr>
      <w:t>1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3BE3" w:rsidRDefault="00343BE3" w:rsidP="00517A41">
      <w:r>
        <w:separator/>
      </w:r>
    </w:p>
  </w:footnote>
  <w:footnote w:type="continuationSeparator" w:id="0">
    <w:p w:rsidR="00343BE3" w:rsidRDefault="00343BE3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hideSpellingErrors/>
  <w:hideGrammaticalErrors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16385"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A9A"/>
    <w:rsid w:val="000037DC"/>
    <w:rsid w:val="000540A1"/>
    <w:rsid w:val="00075FC2"/>
    <w:rsid w:val="000831BD"/>
    <w:rsid w:val="000A633E"/>
    <w:rsid w:val="000E47D0"/>
    <w:rsid w:val="00186C6C"/>
    <w:rsid w:val="00192081"/>
    <w:rsid w:val="001C11FA"/>
    <w:rsid w:val="00251BA3"/>
    <w:rsid w:val="00306734"/>
    <w:rsid w:val="00313427"/>
    <w:rsid w:val="00343BE3"/>
    <w:rsid w:val="003960C1"/>
    <w:rsid w:val="003B4F49"/>
    <w:rsid w:val="003C4BB6"/>
    <w:rsid w:val="003D018B"/>
    <w:rsid w:val="00424E7B"/>
    <w:rsid w:val="0044547E"/>
    <w:rsid w:val="004F4265"/>
    <w:rsid w:val="005029F7"/>
    <w:rsid w:val="00517A41"/>
    <w:rsid w:val="00520BC5"/>
    <w:rsid w:val="0053047D"/>
    <w:rsid w:val="00564FCE"/>
    <w:rsid w:val="00573CE5"/>
    <w:rsid w:val="00596ED1"/>
    <w:rsid w:val="005D6DF1"/>
    <w:rsid w:val="005F6DF4"/>
    <w:rsid w:val="00606197"/>
    <w:rsid w:val="00607950"/>
    <w:rsid w:val="00643E74"/>
    <w:rsid w:val="00672FD2"/>
    <w:rsid w:val="00692ADB"/>
    <w:rsid w:val="006C26FD"/>
    <w:rsid w:val="007D1909"/>
    <w:rsid w:val="007F1844"/>
    <w:rsid w:val="00905917"/>
    <w:rsid w:val="00932A9A"/>
    <w:rsid w:val="00944E3C"/>
    <w:rsid w:val="00A31AF5"/>
    <w:rsid w:val="00A43155"/>
    <w:rsid w:val="00AB01F0"/>
    <w:rsid w:val="00AC7D86"/>
    <w:rsid w:val="00B86BFF"/>
    <w:rsid w:val="00C348BA"/>
    <w:rsid w:val="00C40AD5"/>
    <w:rsid w:val="00D22F65"/>
    <w:rsid w:val="00D65E37"/>
    <w:rsid w:val="00D70371"/>
    <w:rsid w:val="00DC794D"/>
    <w:rsid w:val="00E25874"/>
    <w:rsid w:val="00E83EBA"/>
    <w:rsid w:val="00F537C9"/>
    <w:rsid w:val="00FA6A61"/>
    <w:rsid w:val="00FD3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>
      <o:colormru v:ext="edit" colors="#d6f9fe,#cce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424E7B"/>
    <w:pPr>
      <w:spacing w:before="120" w:after="120"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D22F65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190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1909"/>
    <w:rPr>
      <w:rFonts w:ascii="Tahoma" w:hAnsi="Tahoma" w:cs="Tahoma"/>
      <w:noProof/>
      <w:sz w:val="16"/>
      <w:szCs w:val="16"/>
      <w:lang w:eastAsia="en-US"/>
    </w:rPr>
  </w:style>
  <w:style w:type="paragraph" w:customStyle="1" w:styleId="Normal2">
    <w:name w:val="Normal2"/>
    <w:basedOn w:val="Normal"/>
    <w:rsid w:val="00D65E37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basic-paragraph">
    <w:name w:val="basic-paragraph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italik">
    <w:name w:val="italik"/>
    <w:basedOn w:val="DefaultParagraphFont"/>
    <w:rsid w:val="007F1844"/>
  </w:style>
  <w:style w:type="character" w:customStyle="1" w:styleId="bold">
    <w:name w:val="bold"/>
    <w:basedOn w:val="DefaultParagraphFont"/>
    <w:rsid w:val="007F1844"/>
  </w:style>
  <w:style w:type="paragraph" w:customStyle="1" w:styleId="bold1">
    <w:name w:val="bold1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italik1">
    <w:name w:val="italik1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tabela">
    <w:name w:val="tabela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7F1844"/>
  </w:style>
  <w:style w:type="paragraph" w:customStyle="1" w:styleId="potpis">
    <w:name w:val="potpis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Normal3">
    <w:name w:val="Normal3"/>
    <w:basedOn w:val="Normal"/>
    <w:rsid w:val="00DC794D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424E7B"/>
    <w:pPr>
      <w:spacing w:before="120" w:after="120"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D22F65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1909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1909"/>
    <w:rPr>
      <w:rFonts w:ascii="Tahoma" w:hAnsi="Tahoma" w:cs="Tahoma"/>
      <w:noProof/>
      <w:sz w:val="16"/>
      <w:szCs w:val="16"/>
      <w:lang w:eastAsia="en-US"/>
    </w:rPr>
  </w:style>
  <w:style w:type="paragraph" w:customStyle="1" w:styleId="Normal2">
    <w:name w:val="Normal2"/>
    <w:basedOn w:val="Normal"/>
    <w:rsid w:val="00D65E37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paragraph" w:customStyle="1" w:styleId="basic-paragraph">
    <w:name w:val="basic-paragraph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italik">
    <w:name w:val="italik"/>
    <w:basedOn w:val="DefaultParagraphFont"/>
    <w:rsid w:val="007F1844"/>
  </w:style>
  <w:style w:type="character" w:customStyle="1" w:styleId="bold">
    <w:name w:val="bold"/>
    <w:basedOn w:val="DefaultParagraphFont"/>
    <w:rsid w:val="007F1844"/>
  </w:style>
  <w:style w:type="paragraph" w:customStyle="1" w:styleId="bold1">
    <w:name w:val="bold1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italik1">
    <w:name w:val="italik1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tabela">
    <w:name w:val="tabela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character" w:customStyle="1" w:styleId="superscript">
    <w:name w:val="superscript"/>
    <w:basedOn w:val="DefaultParagraphFont"/>
    <w:rsid w:val="007F1844"/>
  </w:style>
  <w:style w:type="paragraph" w:customStyle="1" w:styleId="potpis">
    <w:name w:val="potpis"/>
    <w:basedOn w:val="Normal"/>
    <w:rsid w:val="007F1844"/>
    <w:pPr>
      <w:spacing w:before="100" w:beforeAutospacing="1" w:after="100" w:afterAutospacing="1"/>
    </w:pPr>
    <w:rPr>
      <w:rFonts w:eastAsia="Times New Roman"/>
      <w:noProof w:val="0"/>
      <w:sz w:val="24"/>
      <w:szCs w:val="24"/>
      <w:lang w:val="en-US"/>
    </w:rPr>
  </w:style>
  <w:style w:type="paragraph" w:customStyle="1" w:styleId="Normal3">
    <w:name w:val="Normal3"/>
    <w:basedOn w:val="Normal"/>
    <w:rsid w:val="00DC794D"/>
    <w:pPr>
      <w:spacing w:before="100" w:beforeAutospacing="1" w:after="100" w:afterAutospacing="1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429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69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809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30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80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85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35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88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621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15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67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8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42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5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682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49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11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97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0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752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307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647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63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954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26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724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1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47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14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32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6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9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14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8289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71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359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98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78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464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145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77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93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5700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96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12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4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40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3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1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3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83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26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33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094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83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20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6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9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549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61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30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03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832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385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481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5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9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31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7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39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31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465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514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85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30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1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443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968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70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31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361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30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895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66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278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3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16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34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043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55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02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759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26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bmp"/><Relationship Id="rId18" Type="http://schemas.openxmlformats.org/officeDocument/2006/relationships/image" Target="media/image11.bmp"/><Relationship Id="rId26" Type="http://schemas.openxmlformats.org/officeDocument/2006/relationships/image" Target="media/image19.bmp"/><Relationship Id="rId39" Type="http://schemas.openxmlformats.org/officeDocument/2006/relationships/image" Target="media/image32.bmp"/><Relationship Id="rId21" Type="http://schemas.openxmlformats.org/officeDocument/2006/relationships/image" Target="media/image14.bmp"/><Relationship Id="rId34" Type="http://schemas.openxmlformats.org/officeDocument/2006/relationships/image" Target="media/image27.bmp"/><Relationship Id="rId42" Type="http://schemas.openxmlformats.org/officeDocument/2006/relationships/image" Target="media/image35.bmp"/><Relationship Id="rId47" Type="http://schemas.openxmlformats.org/officeDocument/2006/relationships/image" Target="media/image40.bmp"/><Relationship Id="rId50" Type="http://schemas.openxmlformats.org/officeDocument/2006/relationships/image" Target="media/image43.bmp"/><Relationship Id="rId55" Type="http://schemas.openxmlformats.org/officeDocument/2006/relationships/image" Target="media/image48.bmp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bmp"/><Relationship Id="rId29" Type="http://schemas.openxmlformats.org/officeDocument/2006/relationships/image" Target="media/image22.bmp"/><Relationship Id="rId11" Type="http://schemas.openxmlformats.org/officeDocument/2006/relationships/image" Target="media/image4.bmp"/><Relationship Id="rId24" Type="http://schemas.openxmlformats.org/officeDocument/2006/relationships/image" Target="media/image17.bmp"/><Relationship Id="rId32" Type="http://schemas.openxmlformats.org/officeDocument/2006/relationships/image" Target="media/image25.bmp"/><Relationship Id="rId37" Type="http://schemas.openxmlformats.org/officeDocument/2006/relationships/image" Target="media/image30.bmp"/><Relationship Id="rId40" Type="http://schemas.openxmlformats.org/officeDocument/2006/relationships/image" Target="media/image33.bmp"/><Relationship Id="rId45" Type="http://schemas.openxmlformats.org/officeDocument/2006/relationships/image" Target="media/image38.bmp"/><Relationship Id="rId53" Type="http://schemas.openxmlformats.org/officeDocument/2006/relationships/image" Target="media/image46.bmp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bmp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image" Target="media/image7.bmp"/><Relationship Id="rId22" Type="http://schemas.openxmlformats.org/officeDocument/2006/relationships/image" Target="media/image15.bmp"/><Relationship Id="rId27" Type="http://schemas.openxmlformats.org/officeDocument/2006/relationships/image" Target="media/image20.bmp"/><Relationship Id="rId30" Type="http://schemas.openxmlformats.org/officeDocument/2006/relationships/image" Target="media/image23.bmp"/><Relationship Id="rId35" Type="http://schemas.openxmlformats.org/officeDocument/2006/relationships/image" Target="media/image28.bmp"/><Relationship Id="rId43" Type="http://schemas.openxmlformats.org/officeDocument/2006/relationships/image" Target="media/image36.bmp"/><Relationship Id="rId48" Type="http://schemas.openxmlformats.org/officeDocument/2006/relationships/image" Target="media/image41.bmp"/><Relationship Id="rId56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bmp"/><Relationship Id="rId3" Type="http://schemas.microsoft.com/office/2007/relationships/stylesWithEffects" Target="stylesWithEffects.xml"/><Relationship Id="rId12" Type="http://schemas.openxmlformats.org/officeDocument/2006/relationships/image" Target="media/image5.bmp"/><Relationship Id="rId17" Type="http://schemas.openxmlformats.org/officeDocument/2006/relationships/image" Target="media/image10.bmp"/><Relationship Id="rId25" Type="http://schemas.openxmlformats.org/officeDocument/2006/relationships/image" Target="media/image18.bmp"/><Relationship Id="rId33" Type="http://schemas.openxmlformats.org/officeDocument/2006/relationships/image" Target="media/image26.bmp"/><Relationship Id="rId38" Type="http://schemas.openxmlformats.org/officeDocument/2006/relationships/image" Target="media/image31.bmp"/><Relationship Id="rId46" Type="http://schemas.openxmlformats.org/officeDocument/2006/relationships/image" Target="media/image39.bmp"/><Relationship Id="rId20" Type="http://schemas.openxmlformats.org/officeDocument/2006/relationships/image" Target="media/image13.bmp"/><Relationship Id="rId41" Type="http://schemas.openxmlformats.org/officeDocument/2006/relationships/image" Target="media/image34.bmp"/><Relationship Id="rId54" Type="http://schemas.openxmlformats.org/officeDocument/2006/relationships/image" Target="media/image47.bmp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bmp"/><Relationship Id="rId23" Type="http://schemas.openxmlformats.org/officeDocument/2006/relationships/image" Target="media/image16.bmp"/><Relationship Id="rId28" Type="http://schemas.openxmlformats.org/officeDocument/2006/relationships/image" Target="media/image21.bmp"/><Relationship Id="rId36" Type="http://schemas.openxmlformats.org/officeDocument/2006/relationships/image" Target="media/image29.bmp"/><Relationship Id="rId49" Type="http://schemas.openxmlformats.org/officeDocument/2006/relationships/image" Target="media/image42.bmp"/><Relationship Id="rId57" Type="http://schemas.openxmlformats.org/officeDocument/2006/relationships/fontTable" Target="fontTable.xml"/><Relationship Id="rId10" Type="http://schemas.openxmlformats.org/officeDocument/2006/relationships/image" Target="media/image3.bmp"/><Relationship Id="rId31" Type="http://schemas.openxmlformats.org/officeDocument/2006/relationships/image" Target="media/image24.bmp"/><Relationship Id="rId44" Type="http://schemas.openxmlformats.org/officeDocument/2006/relationships/image" Target="media/image37.bmp"/><Relationship Id="rId52" Type="http://schemas.openxmlformats.org/officeDocument/2006/relationships/image" Target="media/image45.bmp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7</TotalTime>
  <Pages>47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6</cp:revision>
  <dcterms:created xsi:type="dcterms:W3CDTF">2025-02-03T09:32:00Z</dcterms:created>
  <dcterms:modified xsi:type="dcterms:W3CDTF">2025-02-03T09:46:00Z</dcterms:modified>
</cp:coreProperties>
</file>