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13620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FF41D9" w:rsidP="00D70371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774E4CC0" wp14:editId="11E36328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C11FEF" w:rsidP="00D70371">
            <w:pPr>
              <w:pStyle w:val="NASLOVBELO"/>
              <w:rPr>
                <w:color w:val="FFE599"/>
              </w:rPr>
            </w:pPr>
            <w:r w:rsidRPr="00C11FEF">
              <w:rPr>
                <w:color w:val="FFE599"/>
              </w:rPr>
              <w:t>АКЦИОНИ ПЛАН</w:t>
            </w:r>
            <w:r w:rsidR="007F0761" w:rsidRPr="007F0761">
              <w:rPr>
                <w:color w:val="FFE599"/>
              </w:rPr>
              <w:t xml:space="preserve"> </w:t>
            </w:r>
          </w:p>
          <w:p w:rsidR="00932A9A" w:rsidRPr="00562EA0" w:rsidRDefault="00C11FEF" w:rsidP="00D70371">
            <w:pPr>
              <w:pStyle w:val="NASLOVBELO"/>
            </w:pPr>
            <w:r w:rsidRPr="00C11FEF">
              <w:t>ЗА РЕАЛИЗАЦИЈУ СТРАТЕГИЈЕ РАЗВОЈА ИНФОРМАЦИОНОГ ДРУШТВА И ИНФОРМАЦИОНЕ БЕЗБЕДНОСТИ У РЕПУБЛИЦИ СРБИЈИ ОД 2021. ДО 2026. ГОДИНЕ, ЗА ПЕРИОД ОД 2024. ДО 2026. ГОДИНЕ</w:t>
            </w:r>
          </w:p>
          <w:p w:rsidR="00932A9A" w:rsidRPr="00562EA0" w:rsidRDefault="00932A9A" w:rsidP="00C11FEF">
            <w:pPr>
              <w:pStyle w:val="podnaslovpropisa"/>
            </w:pPr>
            <w:r w:rsidRPr="00562EA0">
              <w:t xml:space="preserve">("Сл. гласник РС", бр. </w:t>
            </w:r>
            <w:r w:rsidR="00C11FEF">
              <w:t>7</w:t>
            </w:r>
            <w:r w:rsidR="00451EE9">
              <w:t>0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6B582A" w:rsidRPr="004A5C53" w:rsidRDefault="006B582A" w:rsidP="00174260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10"/>
          <w:szCs w:val="10"/>
          <w:lang w:val="en-US"/>
        </w:rPr>
      </w:pPr>
      <w:bookmarkStart w:id="0" w:name="str_1"/>
      <w:bookmarkStart w:id="1" w:name="_GoBack"/>
      <w:bookmarkEnd w:id="0"/>
      <w:bookmarkEnd w:id="1"/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drawing>
          <wp:inline distT="0" distB="0" distL="0" distR="0" wp14:anchorId="08551ACA" wp14:editId="43F17712">
            <wp:extent cx="8445500" cy="5681672"/>
            <wp:effectExtent l="0" t="0" r="0" b="0"/>
            <wp:docPr id="37" name="Picture 37" descr="https://reg.pravno-informacioni-sistem.rs/api/Attachment/slike/437491/AP-Informaciona-bezbednost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7491/AP-Informaciona-bezbednost_Page_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989" cy="568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A978A02" wp14:editId="72961CBB">
            <wp:extent cx="9122400" cy="6480000"/>
            <wp:effectExtent l="0" t="0" r="3175" b="0"/>
            <wp:docPr id="36" name="Picture 36" descr="https://reg.pravno-informacioni-sistem.rs/api/Attachment/slike/437491/AP-Informaciona-bezbednost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7491/AP-Informaciona-bezbednost_Page_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3D92002" wp14:editId="3BAD99C2">
            <wp:extent cx="9122400" cy="6480000"/>
            <wp:effectExtent l="0" t="0" r="3175" b="0"/>
            <wp:docPr id="35" name="Picture 35" descr="https://reg.pravno-informacioni-sistem.rs/api/Attachment/slike/437491/AP-Informaciona-bezbednost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.pravno-informacioni-sistem.rs/api/Attachment/slike/437491/AP-Informaciona-bezbednost_Page_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DF087B0" wp14:editId="5F92271A">
            <wp:extent cx="9122400" cy="6480000"/>
            <wp:effectExtent l="0" t="0" r="3175" b="0"/>
            <wp:docPr id="34" name="Picture 34" descr="https://reg.pravno-informacioni-sistem.rs/api/Attachment/slike/437491/AP-Informaciona-bezbednost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7491/AP-Informaciona-bezbednost_Page_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4F30B2F" wp14:editId="7B00AB6A">
            <wp:extent cx="9122400" cy="6480000"/>
            <wp:effectExtent l="0" t="0" r="3175" b="0"/>
            <wp:docPr id="33" name="Picture 33" descr="https://reg.pravno-informacioni-sistem.rs/api/Attachment/slike/437491/AP-Informaciona-bezbednost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g.pravno-informacioni-sistem.rs/api/Attachment/slike/437491/AP-Informaciona-bezbednost_Page_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63BCFB31" wp14:editId="63FD600A">
            <wp:extent cx="9122400" cy="6480000"/>
            <wp:effectExtent l="0" t="0" r="3175" b="0"/>
            <wp:docPr id="32" name="Picture 32" descr="https://reg.pravno-informacioni-sistem.rs/api/Attachment/slike/437491/AP-Informaciona-bezbednost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7491/AP-Informaciona-bezbednost_Page_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A5A464A" wp14:editId="44473284">
            <wp:extent cx="9122400" cy="6480000"/>
            <wp:effectExtent l="0" t="0" r="3175" b="0"/>
            <wp:docPr id="31" name="Picture 31" descr="https://reg.pravno-informacioni-sistem.rs/api/Attachment/slike/437491/AP-Informaciona-bezbednost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g.pravno-informacioni-sistem.rs/api/Attachment/slike/437491/AP-Informaciona-bezbednost_Page_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7A69BD2E" wp14:editId="458B75A3">
            <wp:extent cx="9122400" cy="6480000"/>
            <wp:effectExtent l="0" t="0" r="3175" b="0"/>
            <wp:docPr id="30" name="Picture 30" descr="https://reg.pravno-informacioni-sistem.rs/api/Attachment/slike/437491/AP-Informaciona-bezbednost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7491/AP-Informaciona-bezbednost_Page_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122CC5A9" wp14:editId="5AA796E5">
            <wp:extent cx="9122400" cy="6480000"/>
            <wp:effectExtent l="0" t="0" r="3175" b="0"/>
            <wp:docPr id="29" name="Picture 29" descr="https://reg.pravno-informacioni-sistem.rs/api/Attachment/slike/437491/AP-Informaciona-bezbednost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.pravno-informacioni-sistem.rs/api/Attachment/slike/437491/AP-Informaciona-bezbednost_Page_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6A54B95D" wp14:editId="4F580D62">
            <wp:extent cx="9122400" cy="6480000"/>
            <wp:effectExtent l="0" t="0" r="3175" b="0"/>
            <wp:docPr id="28" name="Picture 28" descr="https://reg.pravno-informacioni-sistem.rs/api/Attachment/slike/437491/AP-Informaciona-bezbednost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g.pravno-informacioni-sistem.rs/api/Attachment/slike/437491/AP-Informaciona-bezbednost_Page_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0065853" wp14:editId="0E7714F6">
            <wp:extent cx="9122400" cy="6480000"/>
            <wp:effectExtent l="0" t="0" r="3175" b="0"/>
            <wp:docPr id="27" name="Picture 27" descr="https://reg.pravno-informacioni-sistem.rs/api/Attachment/slike/437491/AP-Informaciona-bezbednost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g.pravno-informacioni-sistem.rs/api/Attachment/slike/437491/AP-Informaciona-bezbednost_Page_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96BECAD" wp14:editId="0C6358AD">
            <wp:extent cx="9122400" cy="6480000"/>
            <wp:effectExtent l="0" t="0" r="3175" b="0"/>
            <wp:docPr id="26" name="Picture 26" descr="https://reg.pravno-informacioni-sistem.rs/api/Attachment/slike/437491/AP-Informaciona-bezbednost_P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g.pravno-informacioni-sistem.rs/api/Attachment/slike/437491/AP-Informaciona-bezbednost_Page_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5A4D8C21" wp14:editId="6C05A6DF">
            <wp:extent cx="9122400" cy="6480000"/>
            <wp:effectExtent l="0" t="0" r="3175" b="0"/>
            <wp:docPr id="25" name="Picture 25" descr="https://reg.pravno-informacioni-sistem.rs/api/Attachment/slike/437491/AP-Informaciona-bezbednost_Pag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g.pravno-informacioni-sistem.rs/api/Attachment/slike/437491/AP-Informaciona-bezbednost_Page_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2FDF9B52" wp14:editId="30565841">
            <wp:extent cx="9122400" cy="6480000"/>
            <wp:effectExtent l="0" t="0" r="3175" b="0"/>
            <wp:docPr id="24" name="Picture 24" descr="https://reg.pravno-informacioni-sistem.rs/api/Attachment/slike/437491/AP-Informaciona-bezbednost_P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g.pravno-informacioni-sistem.rs/api/Attachment/slike/437491/AP-Informaciona-bezbednost_Page_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7B8489AE" wp14:editId="26A2D0C6">
            <wp:extent cx="9122400" cy="6480000"/>
            <wp:effectExtent l="0" t="0" r="3175" b="0"/>
            <wp:docPr id="23" name="Picture 23" descr="https://reg.pravno-informacioni-sistem.rs/api/Attachment/slike/437491/AP-Informaciona-bezbednost_P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g.pravno-informacioni-sistem.rs/api/Attachment/slike/437491/AP-Informaciona-bezbednost_Page_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4F2FF972" wp14:editId="7E81691F">
            <wp:extent cx="9122400" cy="6480000"/>
            <wp:effectExtent l="0" t="0" r="3175" b="0"/>
            <wp:docPr id="22" name="Picture 22" descr="https://reg.pravno-informacioni-sistem.rs/api/Attachment/slike/437491/AP-Informaciona-bezbednost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g.pravno-informacioni-sistem.rs/api/Attachment/slike/437491/AP-Informaciona-bezbednost_Page_2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45AABAE1" wp14:editId="41D023E1">
            <wp:extent cx="9122400" cy="6480000"/>
            <wp:effectExtent l="0" t="0" r="3175" b="0"/>
            <wp:docPr id="21" name="Picture 21" descr="https://reg.pravno-informacioni-sistem.rs/api/Attachment/slike/437491/AP-Informaciona-bezbednost_Pa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g.pravno-informacioni-sistem.rs/api/Attachment/slike/437491/AP-Informaciona-bezbednost_Page_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68FD35EB" wp14:editId="550A67A3">
            <wp:extent cx="9122400" cy="6480000"/>
            <wp:effectExtent l="0" t="0" r="3175" b="0"/>
            <wp:docPr id="20" name="Picture 20" descr="https://reg.pravno-informacioni-sistem.rs/api/Attachment/slike/437491/AP-Informaciona-bezbednost_Page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eg.pravno-informacioni-sistem.rs/api/Attachment/slike/437491/AP-Informaciona-bezbednost_Page_2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B36CE4E" wp14:editId="50954400">
            <wp:extent cx="9122400" cy="6480000"/>
            <wp:effectExtent l="0" t="0" r="3175" b="0"/>
            <wp:docPr id="19" name="Picture 19" descr="https://reg.pravno-informacioni-sistem.rs/api/Attachment/slike/437491/AP-Informaciona-bezbednost_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pravno-informacioni-sistem.rs/api/Attachment/slike/437491/AP-Informaciona-bezbednost_Page_2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95EA0A6" wp14:editId="0E45C252">
            <wp:extent cx="9147600" cy="6480000"/>
            <wp:effectExtent l="0" t="0" r="0" b="0"/>
            <wp:docPr id="18" name="Picture 18" descr="https://reg.pravno-informacioni-sistem.rs/api/Attachment/slike/437491/AP-Informaciona-bezbednost_Pag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eg.pravno-informacioni-sistem.rs/api/Attachment/slike/437491/AP-Informaciona-bezbednost_Page_2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6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253C783E" wp14:editId="1BDD9BB2">
            <wp:extent cx="9122400" cy="6480000"/>
            <wp:effectExtent l="0" t="0" r="3175" b="0"/>
            <wp:docPr id="17" name="Picture 17" descr="https://reg.pravno-informacioni-sistem.rs/api/Attachment/slike/437491/AP-Informaciona-bezbednost_Pag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eg.pravno-informacioni-sistem.rs/api/Attachment/slike/437491/AP-Informaciona-bezbednost_Page_2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1FAAC5D8" wp14:editId="7574C290">
            <wp:extent cx="9122400" cy="6480000"/>
            <wp:effectExtent l="0" t="0" r="3175" b="0"/>
            <wp:docPr id="16" name="Picture 16" descr="https://reg.pravno-informacioni-sistem.rs/api/Attachment/slike/437491/AP-Informaciona-bezbednost_Page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eg.pravno-informacioni-sistem.rs/api/Attachment/slike/437491/AP-Informaciona-bezbednost_Page_2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1B58F903" wp14:editId="3F55B4BE">
            <wp:extent cx="9122400" cy="6480000"/>
            <wp:effectExtent l="0" t="0" r="3175" b="0"/>
            <wp:docPr id="15" name="Picture 15" descr="https://reg.pravno-informacioni-sistem.rs/api/Attachment/slike/437491/AP-Informaciona-bezbednost_Pag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g.pravno-informacioni-sistem.rs/api/Attachment/slike/437491/AP-Informaciona-bezbednost_Page_3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5603AFE5" wp14:editId="667FB9FB">
            <wp:extent cx="9122400" cy="6480000"/>
            <wp:effectExtent l="0" t="0" r="3175" b="0"/>
            <wp:docPr id="14" name="Picture 14" descr="https://reg.pravno-informacioni-sistem.rs/api/Attachment/slike/437491/AP-Informaciona-bezbednost_Page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g.pravno-informacioni-sistem.rs/api/Attachment/slike/437491/AP-Informaciona-bezbednost_Page_3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4D0ED190" wp14:editId="4C8A530F">
            <wp:extent cx="9122400" cy="6480000"/>
            <wp:effectExtent l="0" t="0" r="3175" b="0"/>
            <wp:docPr id="13" name="Picture 13" descr="https://reg.pravno-informacioni-sistem.rs/api/Attachment/slike/437491/AP-Informaciona-bezbednost_Page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g.pravno-informacioni-sistem.rs/api/Attachment/slike/437491/AP-Informaciona-bezbednost_Page_3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71A146CE" wp14:editId="53263D4D">
            <wp:extent cx="9122400" cy="6480000"/>
            <wp:effectExtent l="0" t="0" r="3175" b="0"/>
            <wp:docPr id="12" name="Picture 12" descr="https://reg.pravno-informacioni-sistem.rs/api/Attachment/slike/437491/AP-Informaciona-bezbednost_Page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eg.pravno-informacioni-sistem.rs/api/Attachment/slike/437491/AP-Informaciona-bezbednost_Page_3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7D0AA589" wp14:editId="1C7D6E8F">
            <wp:extent cx="9122400" cy="6480000"/>
            <wp:effectExtent l="0" t="0" r="3175" b="0"/>
            <wp:docPr id="11" name="Picture 11" descr="https://reg.pravno-informacioni-sistem.rs/api/Attachment/slike/437491/AP-Informaciona-bezbednost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g.pravno-informacioni-sistem.rs/api/Attachment/slike/437491/AP-Informaciona-bezbednost_Page_3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13072C1C" wp14:editId="1533DE94">
            <wp:extent cx="9122400" cy="6480000"/>
            <wp:effectExtent l="0" t="0" r="3175" b="0"/>
            <wp:docPr id="10" name="Picture 10" descr="https://reg.pravno-informacioni-sistem.rs/api/Attachment/slike/437491/AP-Informaciona-bezbednost_Page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g.pravno-informacioni-sistem.rs/api/Attachment/slike/437491/AP-Informaciona-bezbednost_Page_3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1EE9448" wp14:editId="38BB50B1">
            <wp:extent cx="9122400" cy="6480000"/>
            <wp:effectExtent l="0" t="0" r="3175" b="0"/>
            <wp:docPr id="9" name="Picture 9" descr="https://reg.pravno-informacioni-sistem.rs/api/Attachment/slike/437491/AP-Informaciona-bezbednost_Page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g.pravno-informacioni-sistem.rs/api/Attachment/slike/437491/AP-Informaciona-bezbednost_Page_3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5137B89" wp14:editId="5776EA18">
            <wp:extent cx="9122400" cy="6480000"/>
            <wp:effectExtent l="0" t="0" r="3175" b="0"/>
            <wp:docPr id="8" name="Picture 8" descr="https://reg.pravno-informacioni-sistem.rs/api/Attachment/slike/437491/AP-Informaciona-bezbednost_Page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eg.pravno-informacioni-sistem.rs/api/Attachment/slike/437491/AP-Informaciona-bezbednost_Page_3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07FF84D2" wp14:editId="7097278E">
            <wp:extent cx="9122400" cy="6480000"/>
            <wp:effectExtent l="0" t="0" r="3175" b="0"/>
            <wp:docPr id="7" name="Picture 7" descr="https://reg.pravno-informacioni-sistem.rs/api/Attachment/slike/437491/AP-Informaciona-bezbednost_Page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eg.pravno-informacioni-sistem.rs/api/Attachment/slike/437491/AP-Informaciona-bezbednost_Page_38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71D5666C" wp14:editId="22C7368C">
            <wp:extent cx="9122400" cy="6480000"/>
            <wp:effectExtent l="0" t="0" r="3175" b="0"/>
            <wp:docPr id="6" name="Picture 6" descr="https://reg.pravno-informacioni-sistem.rs/api/Attachment/slike/437491/AP-Informaciona-bezbednost_Page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reg.pravno-informacioni-sistem.rs/api/Attachment/slike/437491/AP-Informaciona-bezbednost_Page_3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4F844F55" wp14:editId="21E44BBE">
            <wp:extent cx="9122400" cy="6480000"/>
            <wp:effectExtent l="0" t="0" r="3175" b="0"/>
            <wp:docPr id="5" name="Picture 5" descr="https://reg.pravno-informacioni-sistem.rs/api/Attachment/slike/437491/AP-Informaciona-bezbednost_Page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eg.pravno-informacioni-sistem.rs/api/Attachment/slike/437491/AP-Informaciona-bezbednost_Page_4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4E3A8606" wp14:editId="36347164">
            <wp:extent cx="9122400" cy="6480000"/>
            <wp:effectExtent l="0" t="0" r="3175" b="0"/>
            <wp:docPr id="4" name="Picture 4" descr="https://reg.pravno-informacioni-sistem.rs/api/Attachment/slike/437491/AP-Informaciona-bezbednost_Page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eg.pravno-informacioni-sistem.rs/api/Attachment/slike/437491/AP-Informaciona-bezbednost_Page_4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F" w:rsidRPr="00C11FEF" w:rsidRDefault="00C11FEF" w:rsidP="00AA3FD8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14EEE1AC" wp14:editId="2B543CE2">
            <wp:extent cx="9122400" cy="6480000"/>
            <wp:effectExtent l="0" t="0" r="3175" b="0"/>
            <wp:docPr id="3" name="Picture 3" descr="https://reg.pravno-informacioni-sistem.rs/api/Attachment/slike/437491/AP-Informaciona-bezbednost_Page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eg.pravno-informacioni-sistem.rs/api/Attachment/slike/437491/AP-Informaciona-bezbednost_Page_4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60" w:rsidRDefault="00174260" w:rsidP="00AA3FD8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333333"/>
          <w:sz w:val="22"/>
          <w:szCs w:val="22"/>
          <w:lang w:val="en-US"/>
        </w:rPr>
        <w:sectPr w:rsidR="00174260" w:rsidSect="00174260">
          <w:footerReference w:type="default" r:id="rId45"/>
          <w:type w:val="continuous"/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p w:rsidR="00C11FEF" w:rsidRPr="00C11FEF" w:rsidRDefault="00C11FEF" w:rsidP="00AA3FD8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333333"/>
          <w:sz w:val="22"/>
          <w:szCs w:val="22"/>
          <w:lang w:val="en-US"/>
        </w:rPr>
      </w:pPr>
      <w:r w:rsidRPr="00C11FEF">
        <w:rPr>
          <w:rFonts w:ascii="Arial" w:eastAsia="Times New Roman" w:hAnsi="Arial" w:cs="Arial"/>
          <w:b/>
          <w:bCs/>
          <w:noProof w:val="0"/>
          <w:color w:val="333333"/>
          <w:sz w:val="22"/>
          <w:szCs w:val="22"/>
          <w:lang w:val="en-US"/>
        </w:rPr>
        <w:lastRenderedPageBreak/>
        <w:t>СКРАЋЕНИЦЕ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6"/>
        <w:gridCol w:w="9174"/>
      </w:tblGrid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АМРЕС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Академска мрежа Републике Србије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БИА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Безбедносно-информативна агенција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ВБА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Војнобезбедносна агенција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ВОА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Војнообавештајна агенција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DCAF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Женевски центар за управљање сектором безбедности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ИТЕ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Канцеларија за информационе технологије и електронску управу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МЗ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Министарство здравља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МК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Министарство културе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МО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Министарство одбране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М.ПРИВРЕДЕ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Министарство привреде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МСП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Министарство спољних послова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МИТ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Министарство информисања и телекомуникација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МУП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Министарство унутрашњих послова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ММСП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Микро мала и средња предузећа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НАПА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Национална академија за јавну управу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НАЛЕД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Национална алијанса за локални економски развој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НБС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Народна банка Србије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НИТРА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Министарство науке, технолошког развоја и иновација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НЦЕРТ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Национални центар за превенцију безбедносних ризика у ИКТ системима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ПКС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Привредна комора Србије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РАС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Развојна агенција Србије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РАТЕЛ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Регулаторно тело за електронске комуникације и поштанске услуге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РНИДС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Регистар националног интернет домена Србије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РЗС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Републички завод за статистику Србије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ФИД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Фонд за иновациону делатност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ЗВКОВ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Завод за вредновање квалитета образовања и васпитања</w:t>
            </w:r>
          </w:p>
        </w:tc>
      </w:tr>
      <w:tr w:rsidR="00C11FEF" w:rsidRPr="00C11FEF" w:rsidTr="00174260">
        <w:tc>
          <w:tcPr>
            <w:tcW w:w="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2"/>
                <w:szCs w:val="22"/>
                <w:lang w:val="en-US"/>
              </w:rPr>
              <w:t>ЗУОВ</w:t>
            </w:r>
          </w:p>
        </w:tc>
        <w:tc>
          <w:tcPr>
            <w:tcW w:w="4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C11FEF" w:rsidRPr="00C11FEF" w:rsidRDefault="00C11FEF" w:rsidP="00AA3FD8">
            <w:pPr>
              <w:spacing w:after="150"/>
              <w:contextualSpacing w:val="0"/>
              <w:jc w:val="center"/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</w:pPr>
            <w:r w:rsidRPr="00C11FEF">
              <w:rPr>
                <w:rFonts w:ascii="Arial" w:eastAsia="Times New Roman" w:hAnsi="Arial" w:cs="Arial"/>
                <w:noProof w:val="0"/>
                <w:color w:val="333333"/>
                <w:sz w:val="22"/>
                <w:szCs w:val="22"/>
                <w:lang w:val="en-US"/>
              </w:rPr>
              <w:t>Завод за унапређивање образовања и васпитања</w:t>
            </w:r>
          </w:p>
        </w:tc>
      </w:tr>
    </w:tbl>
    <w:p w:rsidR="00C11FEF" w:rsidRDefault="00C11FEF" w:rsidP="00AA3FD8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</w:p>
    <w:p w:rsidR="00C11FEF" w:rsidRPr="00FB2354" w:rsidRDefault="00C11FEF" w:rsidP="00AA3FD8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</w:p>
    <w:sectPr w:rsidR="00C11FEF" w:rsidRPr="00FB2354" w:rsidSect="00174260"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999" w:rsidRDefault="00B73999" w:rsidP="00517A41">
      <w:r>
        <w:separator/>
      </w:r>
    </w:p>
  </w:endnote>
  <w:endnote w:type="continuationSeparator" w:id="0">
    <w:p w:rsidR="00B73999" w:rsidRDefault="00B73999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999" w:rsidRPr="00562EA0" w:rsidRDefault="00B73999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AA3FD8">
      <w:rPr>
        <w:caps/>
        <w:noProof/>
        <w:color w:val="5B9BD5"/>
      </w:rPr>
      <w:t>1</w:t>
    </w:r>
    <w:r w:rsidRPr="00562EA0">
      <w:rPr>
        <w:caps/>
        <w:noProof/>
        <w:color w:val="5B9BD5"/>
      </w:rPr>
      <w:fldChar w:fldCharType="end"/>
    </w:r>
  </w:p>
  <w:p w:rsidR="00B73999" w:rsidRDefault="00B739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999" w:rsidRDefault="00B73999" w:rsidP="00517A41">
      <w:r>
        <w:separator/>
      </w:r>
    </w:p>
  </w:footnote>
  <w:footnote w:type="continuationSeparator" w:id="0">
    <w:p w:rsidR="00B73999" w:rsidRDefault="00B73999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1C02"/>
    <w:multiLevelType w:val="hybridMultilevel"/>
    <w:tmpl w:val="3D26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1435F"/>
    <w:multiLevelType w:val="multilevel"/>
    <w:tmpl w:val="C91E25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hideSpellingErrors/>
  <w:hideGrammaticalErrors/>
  <w:proofState w:grammar="clean"/>
  <w:attachedTemplate r:id="rId1"/>
  <w:defaultTabStop w:val="720"/>
  <w:hyphenationZone w:val="425"/>
  <w:characterSpacingControl w:val="doNotCompress"/>
  <w:hdrShapeDefaults>
    <o:shapedefaults v:ext="edit" spidmax="28673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4705"/>
    <w:rsid w:val="000540A1"/>
    <w:rsid w:val="000603B2"/>
    <w:rsid w:val="00062B2C"/>
    <w:rsid w:val="00080BC6"/>
    <w:rsid w:val="000831BD"/>
    <w:rsid w:val="0008374B"/>
    <w:rsid w:val="000E77F7"/>
    <w:rsid w:val="00101299"/>
    <w:rsid w:val="00134025"/>
    <w:rsid w:val="0016280D"/>
    <w:rsid w:val="001702B1"/>
    <w:rsid w:val="00174003"/>
    <w:rsid w:val="00174260"/>
    <w:rsid w:val="00185B10"/>
    <w:rsid w:val="00192081"/>
    <w:rsid w:val="001C11FA"/>
    <w:rsid w:val="001C23E7"/>
    <w:rsid w:val="00251BA3"/>
    <w:rsid w:val="00291CFF"/>
    <w:rsid w:val="002C446D"/>
    <w:rsid w:val="002E78D0"/>
    <w:rsid w:val="00322B06"/>
    <w:rsid w:val="0033013B"/>
    <w:rsid w:val="003960C1"/>
    <w:rsid w:val="003C4BB6"/>
    <w:rsid w:val="003D7E95"/>
    <w:rsid w:val="00431DF9"/>
    <w:rsid w:val="00435D19"/>
    <w:rsid w:val="004409A9"/>
    <w:rsid w:val="0044547E"/>
    <w:rsid w:val="00451EE9"/>
    <w:rsid w:val="00466748"/>
    <w:rsid w:val="00484A2D"/>
    <w:rsid w:val="00490EFD"/>
    <w:rsid w:val="004A5C53"/>
    <w:rsid w:val="004D1499"/>
    <w:rsid w:val="004F347A"/>
    <w:rsid w:val="004F4265"/>
    <w:rsid w:val="00500D93"/>
    <w:rsid w:val="005029F7"/>
    <w:rsid w:val="00517A41"/>
    <w:rsid w:val="00527967"/>
    <w:rsid w:val="0054725A"/>
    <w:rsid w:val="005508CC"/>
    <w:rsid w:val="005565EB"/>
    <w:rsid w:val="00562EA0"/>
    <w:rsid w:val="00577311"/>
    <w:rsid w:val="00596ED1"/>
    <w:rsid w:val="005A3244"/>
    <w:rsid w:val="005C5163"/>
    <w:rsid w:val="005D6DF1"/>
    <w:rsid w:val="005F6DF4"/>
    <w:rsid w:val="00606197"/>
    <w:rsid w:val="00614EFF"/>
    <w:rsid w:val="00643975"/>
    <w:rsid w:val="00643E74"/>
    <w:rsid w:val="0067680B"/>
    <w:rsid w:val="006B582A"/>
    <w:rsid w:val="006C26FD"/>
    <w:rsid w:val="006E3D3F"/>
    <w:rsid w:val="006E524D"/>
    <w:rsid w:val="006E6AEF"/>
    <w:rsid w:val="006F5FE4"/>
    <w:rsid w:val="00726601"/>
    <w:rsid w:val="00730FD6"/>
    <w:rsid w:val="00765E2C"/>
    <w:rsid w:val="007B07E5"/>
    <w:rsid w:val="007B74C8"/>
    <w:rsid w:val="007F0761"/>
    <w:rsid w:val="00853FA2"/>
    <w:rsid w:val="00856E4B"/>
    <w:rsid w:val="008E5CBC"/>
    <w:rsid w:val="00905917"/>
    <w:rsid w:val="00932A9A"/>
    <w:rsid w:val="00936AE1"/>
    <w:rsid w:val="00944E3C"/>
    <w:rsid w:val="009659D4"/>
    <w:rsid w:val="00977B32"/>
    <w:rsid w:val="009E04BD"/>
    <w:rsid w:val="00A31AF5"/>
    <w:rsid w:val="00A51B9D"/>
    <w:rsid w:val="00AA3F02"/>
    <w:rsid w:val="00AA3FD8"/>
    <w:rsid w:val="00B01893"/>
    <w:rsid w:val="00B217B2"/>
    <w:rsid w:val="00B2401D"/>
    <w:rsid w:val="00B711B3"/>
    <w:rsid w:val="00B73999"/>
    <w:rsid w:val="00B77B0F"/>
    <w:rsid w:val="00BB198E"/>
    <w:rsid w:val="00BB5DE9"/>
    <w:rsid w:val="00BC26ED"/>
    <w:rsid w:val="00BF53F1"/>
    <w:rsid w:val="00C11FEF"/>
    <w:rsid w:val="00C40AD5"/>
    <w:rsid w:val="00C60342"/>
    <w:rsid w:val="00CC2FA3"/>
    <w:rsid w:val="00CC6A7D"/>
    <w:rsid w:val="00D0604F"/>
    <w:rsid w:val="00D46562"/>
    <w:rsid w:val="00D70371"/>
    <w:rsid w:val="00D92DD8"/>
    <w:rsid w:val="00DA3DED"/>
    <w:rsid w:val="00DD2E1F"/>
    <w:rsid w:val="00E2188C"/>
    <w:rsid w:val="00E25874"/>
    <w:rsid w:val="00E2639F"/>
    <w:rsid w:val="00E77660"/>
    <w:rsid w:val="00E9454B"/>
    <w:rsid w:val="00EB169F"/>
    <w:rsid w:val="00EC0FDB"/>
    <w:rsid w:val="00EC4A1B"/>
    <w:rsid w:val="00F240A1"/>
    <w:rsid w:val="00F362E2"/>
    <w:rsid w:val="00F83E89"/>
    <w:rsid w:val="00FA6A61"/>
    <w:rsid w:val="00FB2354"/>
    <w:rsid w:val="00FF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customStyle="1" w:styleId="f">
    <w:name w:val="f"/>
    <w:basedOn w:val="Normal"/>
    <w:rsid w:val="005C516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levi-beli">
    <w:name w:val="levi-beli"/>
    <w:basedOn w:val="Normal"/>
    <w:rsid w:val="00BF53F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F53F1"/>
  </w:style>
  <w:style w:type="character" w:customStyle="1" w:styleId="subscript">
    <w:name w:val="subscript"/>
    <w:basedOn w:val="DefaultParagraphFont"/>
    <w:rsid w:val="005565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customStyle="1" w:styleId="f">
    <w:name w:val="f"/>
    <w:basedOn w:val="Normal"/>
    <w:rsid w:val="005C516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levi-beli">
    <w:name w:val="levi-beli"/>
    <w:basedOn w:val="Normal"/>
    <w:rsid w:val="00BF53F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F53F1"/>
  </w:style>
  <w:style w:type="character" w:customStyle="1" w:styleId="subscript">
    <w:name w:val="subscript"/>
    <w:basedOn w:val="DefaultParagraphFont"/>
    <w:rsid w:val="00556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4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8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3F5A3-8F10-4F2F-A964-B3F78BC12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36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2024-08-15T06:54:00Z</dcterms:created>
  <dcterms:modified xsi:type="dcterms:W3CDTF">2024-08-15T08:59:00Z</dcterms:modified>
</cp:coreProperties>
</file>